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p w:rsidR="008927F0" w:rsidRDefault="008927F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441"/>
      </w:tblGrid>
      <w:tr w:rsidR="00104B27" w:rsidTr="008927F0">
        <w:tc>
          <w:tcPr>
            <w:tcW w:w="7054" w:type="dxa"/>
          </w:tcPr>
          <w:p w:rsidR="008927F0" w:rsidRDefault="00321DA3" w:rsidP="00C44754">
            <w:pPr>
              <w:pStyle w:val="Labor-Titelseite"/>
            </w:pPr>
            <w:r>
              <w:t>Minis</w:t>
            </w:r>
            <w:r w:rsidR="008927F0" w:rsidRPr="005B4DAC">
              <w:t xml:space="preserve">tation </w:t>
            </w:r>
          </w:p>
          <w:p w:rsidR="008927F0" w:rsidRPr="00D658B5" w:rsidRDefault="008927F0" w:rsidP="00C44754">
            <w:pPr>
              <w:pStyle w:val="Labor-Titelseite"/>
              <w:rPr>
                <w:rFonts w:cs="Arial"/>
                <w:szCs w:val="56"/>
              </w:rPr>
            </w:pPr>
            <w:r w:rsidRPr="005B4DAC">
              <w:rPr>
                <w:rFonts w:cs="Arial"/>
                <w:szCs w:val="56"/>
              </w:rPr>
              <w:t>„</w:t>
            </w:r>
            <w:sdt>
              <w:sdtPr>
                <w:rPr>
                  <w:rStyle w:val="Labor-FormatvorlageTitelseite"/>
                </w:rPr>
                <w:alias w:val="Name der Station"/>
                <w:tag w:val="Name der Station"/>
                <w:id w:val="3925546"/>
                <w:placeholder>
                  <w:docPart w:val="034F2D4DF5DE453A912A8F0563B3EF56"/>
                </w:placeholder>
              </w:sdtPr>
              <w:sdtEndPr>
                <w:rPr>
                  <w:rStyle w:val="Absatz-Standardschriftart"/>
                  <w:rFonts w:cs="Arial"/>
                  <w:szCs w:val="56"/>
                </w:rPr>
              </w:sdtEndPr>
              <w:sdtContent>
                <w:r w:rsidR="00321DA3">
                  <w:rPr>
                    <w:rStyle w:val="Labor-FormatvorlageTitelseite"/>
                  </w:rPr>
                  <w:t xml:space="preserve">Spiegel </w:t>
                </w:r>
                <w:r w:rsidR="00104B27">
                  <w:rPr>
                    <w:rStyle w:val="Labor-FormatvorlageTitelseite"/>
                  </w:rPr>
                  <w:t>2</w:t>
                </w:r>
              </w:sdtContent>
            </w:sdt>
            <w:r w:rsidRPr="00D658B5">
              <w:rPr>
                <w:rFonts w:cs="Arial"/>
                <w:szCs w:val="56"/>
              </w:rPr>
              <w:t>“</w:t>
            </w:r>
          </w:p>
          <w:p w:rsidR="008927F0" w:rsidRPr="005B4DAC" w:rsidRDefault="008927F0" w:rsidP="008927F0">
            <w:pPr>
              <w:widowControl w:val="0"/>
              <w:jc w:val="center"/>
              <w:rPr>
                <w:rFonts w:ascii="Arial" w:hAnsi="Arial" w:cs="Arial"/>
                <w:color w:val="E77817"/>
                <w:sz w:val="36"/>
                <w:szCs w:val="36"/>
              </w:rPr>
            </w:pPr>
          </w:p>
          <w:p w:rsidR="008927F0" w:rsidRDefault="00321DA3" w:rsidP="00C44754">
            <w:pPr>
              <w:pStyle w:val="Labor-Titelseite"/>
            </w:pPr>
            <w:r>
              <w:t>Aufgaben</w:t>
            </w:r>
          </w:p>
          <w:p w:rsidR="00A31114" w:rsidRPr="005B4DAC" w:rsidRDefault="00A31114" w:rsidP="00C44754">
            <w:pPr>
              <w:pStyle w:val="Labor-Titelseite"/>
            </w:pPr>
          </w:p>
          <w:p w:rsidR="008927F0" w:rsidRDefault="008927F0"/>
        </w:tc>
        <w:tc>
          <w:tcPr>
            <w:tcW w:w="2441" w:type="dxa"/>
          </w:tcPr>
          <w:p w:rsidR="008927F0" w:rsidRDefault="008927F0"/>
        </w:tc>
      </w:tr>
    </w:tbl>
    <w:p w:rsidR="00A92AE8" w:rsidRDefault="006B1BE6">
      <w:pPr>
        <w:sectPr w:rsidR="00A92AE8" w:rsidSect="00984196">
          <w:headerReference w:type="default" r:id="rId8"/>
          <w:footerReference w:type="default" r:id="rId9"/>
          <w:headerReference w:type="first" r:id="rId10"/>
          <w:pgSz w:w="11907" w:h="16840" w:code="9"/>
          <w:pgMar w:top="2835" w:right="1418" w:bottom="1134" w:left="1134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15pt;margin-top:398.3pt;width:324.75pt;height:192.6pt;z-index:251657216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26;mso-column-margin:2mm" inset="2.88pt,2.88pt,2.88pt,2.88pt">
              <w:txbxContent>
                <w:p w:rsidR="00A92AE8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</w:pPr>
                  <w:r w:rsidRPr="005B4DAC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 xml:space="preserve">Station </w:t>
                  </w:r>
                </w:p>
                <w:p w:rsidR="00A92AE8" w:rsidRPr="00D658B5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</w:pPr>
                  <w:r w:rsidRPr="005B4DAC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>„</w:t>
                  </w:r>
                  <w:sdt>
                    <w:sdtPr>
                      <w:rPr>
                        <w:rStyle w:val="Labor-FormatvorlageTitelseite"/>
                      </w:rPr>
                      <w:alias w:val="Name der Station"/>
                      <w:tag w:val="Name der Station"/>
                      <w:id w:val="18865893"/>
                      <w:showingPlcHdr/>
                    </w:sdtPr>
                    <w:sdtEndPr>
                      <w:rPr>
                        <w:rStyle w:val="Absatz-Standardschriftart"/>
                        <w:rFonts w:ascii="Times New Roman" w:hAnsi="Times New Roman" w:cs="Arial"/>
                        <w:color w:val="000000"/>
                        <w:sz w:val="20"/>
                        <w:szCs w:val="56"/>
                      </w:rPr>
                    </w:sdtEndPr>
                    <w:sdtContent>
                      <w:r w:rsidRPr="00FA6C58">
                        <w:rPr>
                          <w:rStyle w:val="Platzhaltertext"/>
                        </w:rPr>
                        <w:t>Klicken Sie hier, um Text einzugeben.</w:t>
                      </w:r>
                    </w:sdtContent>
                  </w:sdt>
                  <w:r w:rsidRPr="00D658B5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>“</w:t>
                  </w:r>
                </w:p>
                <w:p w:rsidR="00A92AE8" w:rsidRPr="005B4DAC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36"/>
                      <w:szCs w:val="36"/>
                    </w:rPr>
                  </w:pPr>
                </w:p>
                <w:p w:rsidR="00A92AE8" w:rsidRPr="005B4DAC" w:rsidRDefault="00A92AE8" w:rsidP="00A92AE8">
                  <w:pPr>
                    <w:widowControl w:val="0"/>
                    <w:jc w:val="center"/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</w:pPr>
                  <w:r w:rsidRPr="005B4DAC">
                    <w:rPr>
                      <w:rFonts w:ascii="Arial" w:hAnsi="Arial" w:cs="Arial"/>
                      <w:color w:val="E77817"/>
                      <w:sz w:val="56"/>
                      <w:szCs w:val="56"/>
                    </w:rPr>
                    <w:t>Aufgabenblätter</w:t>
                  </w:r>
                </w:p>
              </w:txbxContent>
            </v:textbox>
          </v:shape>
        </w:pict>
      </w:r>
    </w:p>
    <w:p w:rsidR="007A4B9B" w:rsidRDefault="003F47B7" w:rsidP="00AC0DA2">
      <w:pPr>
        <w:rPr>
          <w:rStyle w:val="Labor-FormatvorlageText"/>
        </w:rPr>
        <w:sectPr w:rsidR="007A4B9B" w:rsidSect="00321DA3">
          <w:headerReference w:type="default" r:id="rId11"/>
          <w:headerReference w:type="first" r:id="rId12"/>
          <w:type w:val="continuous"/>
          <w:pgSz w:w="11907" w:h="16840" w:code="9"/>
          <w:pgMar w:top="1418" w:right="1418" w:bottom="1134" w:left="1134" w:header="709" w:footer="709" w:gutter="0"/>
          <w:cols w:space="708"/>
          <w:formProt w:val="0"/>
          <w:titlePg/>
          <w:docGrid w:linePitch="360"/>
        </w:sectPr>
      </w:pPr>
      <w:r>
        <w:rPr>
          <w:rStyle w:val="Labor-FormatvorlageText"/>
        </w:rPr>
        <w:lastRenderedPageBreak/>
        <w:br w:type="page"/>
      </w:r>
    </w:p>
    <w:sdt>
      <w:sdtPr>
        <w:rPr>
          <w:rStyle w:val="Labor-FormatvorlageText"/>
          <w:rFonts w:asciiTheme="minorHAnsi" w:hAnsiTheme="minorHAnsi" w:cstheme="minorHAnsi"/>
          <w:sz w:val="22"/>
          <w:szCs w:val="22"/>
        </w:rPr>
        <w:alias w:val="Textfeld für Aufgabenstellungen"/>
        <w:tag w:val="Textfeld für Aufgabenstellungen"/>
        <w:id w:val="560289985"/>
        <w:placeholder>
          <w:docPart w:val="1918DB10CD5844AA858659115B8B6062"/>
        </w:placeholder>
      </w:sdtPr>
      <w:sdtEndPr>
        <w:rPr>
          <w:rStyle w:val="Labor-FormatvorlageText"/>
          <w:rFonts w:ascii="Arial" w:hAnsi="Arial" w:cs="Times New Roman"/>
          <w:sz w:val="24"/>
          <w:szCs w:val="20"/>
        </w:rPr>
      </w:sdtEndPr>
      <w:sdtContent>
        <w:p w:rsidR="00C93286" w:rsidRPr="00104B27" w:rsidRDefault="00C93286" w:rsidP="00C93286">
          <w:pPr>
            <w:rPr>
              <w:rStyle w:val="Labor-FormatvorlageText"/>
              <w:rFonts w:asciiTheme="minorHAnsi" w:hAnsiTheme="minorHAnsi" w:cstheme="minorHAnsi"/>
              <w:sz w:val="22"/>
              <w:szCs w:val="22"/>
            </w:rPr>
          </w:pPr>
        </w:p>
        <w:p w:rsidR="00C93286" w:rsidRPr="00104B27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>Aufgabensequenz 1</w:t>
          </w:r>
        </w:p>
        <w:p w:rsidR="00C93286" w:rsidRPr="00104B27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:rsidR="00C93286" w:rsidRPr="00104B27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 xml:space="preserve">Material: </w:t>
          </w: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ab/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Spiegel, verschiedene Gegenstände (z.B. Wasserflasche, Radiergummi, Stift, etc.), </w:t>
          </w:r>
        </w:p>
        <w:p w:rsidR="00C93286" w:rsidRPr="00104B27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ab/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ab/>
            <w:t>Lineal zum messen</w:t>
          </w:r>
        </w:p>
        <w:p w:rsidR="00C93286" w:rsidRPr="00104B27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104B27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Suche dir 5 Gegenstände unterschiedlicher Größe. Halte nun die Gegenstände nacheinander bei ungefähr gleichem Abstand vor den Spiegel und untersuche, welche Gegenstände ganz im Spiegel zu sehen sind. Notiere deine Beobachtungen.</w:t>
          </w:r>
        </w:p>
        <w:tbl>
          <w:tblPr>
            <w:tblStyle w:val="Tabellenraster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8754"/>
          </w:tblGrid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104B27" w:rsidRDefault="00C93286" w:rsidP="00C93286">
          <w:pPr>
            <w:pStyle w:val="Listenabsatz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104B27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Kann man alle Gegenstände komplett im Spiegel sehen? Welche Größen haben einen Einfluss darauf, ob man ein Objekt komplett im Spiegel sehen kann?</w:t>
          </w:r>
        </w:p>
        <w:tbl>
          <w:tblPr>
            <w:tblStyle w:val="Tabellenraster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8754"/>
          </w:tblGrid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104B27" w:rsidRDefault="00C93286" w:rsidP="00C93286">
          <w:pPr>
            <w:pStyle w:val="Listenabsatz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104B27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Versuche eine Regel aufzustellen, ab wann ein Körper komplett im Spiegel sichtbar ist. </w:t>
          </w:r>
        </w:p>
        <w:tbl>
          <w:tblPr>
            <w:tblStyle w:val="Tabellenraster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8754"/>
          </w:tblGrid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104B27" w:rsidRDefault="00C93286" w:rsidP="00C93286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104B27" w:rsidRDefault="00C93286" w:rsidP="00C93286">
          <w:pPr>
            <w:pStyle w:val="Listenabsatz"/>
            <w:numPr>
              <w:ilvl w:val="1"/>
              <w:numId w:val="4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Du willst dir einen Spiegel kaufen, in dem du dich vollständig sehen kannst. Schätze, wie groß dieser Spiegel sein müsste!</w:t>
          </w:r>
        </w:p>
        <w:tbl>
          <w:tblPr>
            <w:tblStyle w:val="Tabellenraster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8754"/>
          </w:tblGrid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C93286" w:rsidRPr="00104B27" w:rsidTr="00160FB8">
            <w:trPr>
              <w:trHeight w:val="283"/>
            </w:trPr>
            <w:tc>
              <w:tcPr>
                <w:tcW w:w="8754" w:type="dxa"/>
              </w:tcPr>
              <w:p w:rsidR="00C93286" w:rsidRPr="00104B27" w:rsidRDefault="00C93286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C93286" w:rsidRPr="00104B27" w:rsidRDefault="00C93286" w:rsidP="00C93286">
          <w:pPr>
            <w:pStyle w:val="Listenabsatz"/>
            <w:ind w:left="426"/>
            <w:rPr>
              <w:rFonts w:asciiTheme="minorHAnsi" w:hAnsiTheme="minorHAnsi" w:cstheme="minorHAnsi"/>
              <w:sz w:val="22"/>
              <w:szCs w:val="22"/>
            </w:rPr>
          </w:pPr>
        </w:p>
        <w:p w:rsidR="00C93286" w:rsidRPr="00104B27" w:rsidRDefault="00C93286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>Aufgabensequenz 2</w:t>
          </w:r>
        </w:p>
        <w:p w:rsidR="00104B27" w:rsidRPr="00104B27" w:rsidRDefault="00104B27" w:rsidP="00C93286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:rsidR="00104B27" w:rsidRPr="00104B27" w:rsidRDefault="00104B27" w:rsidP="00104B27">
          <w:pPr>
            <w:pStyle w:val="Listenabsatz"/>
            <w:numPr>
              <w:ilvl w:val="0"/>
              <w:numId w:val="8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Öffne das GeoGebra-Applet „Spiegelsimulation“ am Computer und überprüfe deine Vermutung aus 1.4. Wie groß muss dein Spiegel mindestens sein?</w:t>
          </w:r>
        </w:p>
        <w:p w:rsidR="00104B27" w:rsidRPr="00104B27" w:rsidRDefault="00104B27" w:rsidP="00104B27">
          <w:pPr>
            <w:pStyle w:val="Listenabsatz"/>
            <w:ind w:left="426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ellenraster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161"/>
            <w:gridCol w:w="1984"/>
          </w:tblGrid>
          <w:tr w:rsidR="00104B27" w:rsidRPr="00104B27" w:rsidTr="00160FB8">
            <w:trPr>
              <w:jc w:val="center"/>
            </w:trPr>
            <w:tc>
              <w:tcPr>
                <w:tcW w:w="2142" w:type="dxa"/>
                <w:tcBorders>
                  <w:top w:val="nil"/>
                  <w:bottom w:val="single" w:sz="4" w:space="0" w:color="auto"/>
                  <w:right w:val="nil"/>
                </w:tcBorders>
                <w:shd w:val="clear" w:color="auto" w:fill="D9D9D9" w:themeFill="background1" w:themeFillShade="D9"/>
                <w:vAlign w:val="center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04B27">
                  <w:rPr>
                    <w:rFonts w:asciiTheme="minorHAnsi" w:hAnsiTheme="minorHAnsi" w:cstheme="minorHAnsi"/>
                    <w:sz w:val="22"/>
                    <w:szCs w:val="22"/>
                  </w:rPr>
                  <w:t>Deine Körpergröße :</w:t>
                </w:r>
              </w:p>
            </w:tc>
            <w:tc>
              <w:tcPr>
                <w:tcW w:w="198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104B27" w:rsidRPr="00104B27" w:rsidTr="00160FB8">
            <w:trPr>
              <w:jc w:val="center"/>
            </w:trPr>
            <w:tc>
              <w:tcPr>
                <w:tcW w:w="2142" w:type="dxa"/>
                <w:tcBorders>
                  <w:top w:val="single" w:sz="4" w:space="0" w:color="auto"/>
                  <w:bottom w:val="nil"/>
                  <w:right w:val="nil"/>
                </w:tcBorders>
                <w:shd w:val="clear" w:color="auto" w:fill="D9D9D9" w:themeFill="background1" w:themeFillShade="D9"/>
                <w:vAlign w:val="center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104B27">
                  <w:rPr>
                    <w:rFonts w:asciiTheme="minorHAnsi" w:hAnsiTheme="minorHAnsi" w:cstheme="minorHAnsi"/>
                    <w:sz w:val="22"/>
                    <w:szCs w:val="22"/>
                  </w:rPr>
                  <w:t>Mindestspiegelgröße:</w:t>
                </w:r>
              </w:p>
            </w:tc>
            <w:tc>
              <w:tcPr>
                <w:tcW w:w="198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104B27" w:rsidRPr="00104B27" w:rsidRDefault="00104B27" w:rsidP="00104B27">
          <w:pPr>
            <w:rPr>
              <w:rFonts w:asciiTheme="minorHAnsi" w:hAnsiTheme="minorHAnsi" w:cstheme="minorHAnsi"/>
              <w:sz w:val="22"/>
              <w:szCs w:val="22"/>
            </w:rPr>
          </w:pPr>
        </w:p>
        <w:p w:rsidR="00104B27" w:rsidRPr="00104B27" w:rsidRDefault="00104B27" w:rsidP="00104B27">
          <w:pPr>
            <w:pStyle w:val="Listenabsatz"/>
            <w:numPr>
              <w:ilvl w:val="0"/>
              <w:numId w:val="8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Beschreibe in Worten, wie sich die Mindestspiegelgröße (Variablenbezeichnung </w:t>
          </w: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>s</w:t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)  ändern muss, wenn sich die Körpergröße (Variablenbezeichnung </w:t>
          </w: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>k</w:t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>) des Betrachters ändert.</w:t>
          </w:r>
        </w:p>
        <w:tbl>
          <w:tblPr>
            <w:tblStyle w:val="Tabellenraster"/>
            <w:tblW w:w="0" w:type="auto"/>
            <w:tblInd w:w="534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8754"/>
          </w:tblGrid>
          <w:tr w:rsidR="00104B27" w:rsidRPr="00104B27" w:rsidTr="00160FB8">
            <w:tc>
              <w:tcPr>
                <w:tcW w:w="8754" w:type="dxa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104B27" w:rsidRPr="00104B27" w:rsidTr="00160FB8">
            <w:tc>
              <w:tcPr>
                <w:tcW w:w="8754" w:type="dxa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104B27" w:rsidRPr="00104B27" w:rsidTr="00160FB8">
            <w:tc>
              <w:tcPr>
                <w:tcW w:w="8754" w:type="dxa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104B27" w:rsidRPr="00104B27" w:rsidRDefault="00104B27" w:rsidP="00104B27">
          <w:pPr>
            <w:pStyle w:val="Listenabsatz"/>
            <w:ind w:left="426"/>
            <w:rPr>
              <w:rFonts w:asciiTheme="minorHAnsi" w:hAnsiTheme="minorHAnsi" w:cstheme="minorHAnsi"/>
              <w:sz w:val="22"/>
              <w:szCs w:val="22"/>
            </w:rPr>
          </w:pPr>
        </w:p>
        <w:p w:rsidR="00104B27" w:rsidRPr="00104B27" w:rsidRDefault="00104B27" w:rsidP="00104B27">
          <w:pPr>
            <w:pStyle w:val="Listenabsatz"/>
            <w:numPr>
              <w:ilvl w:val="1"/>
              <w:numId w:val="9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Stelle mithilfe der Simulation den Zusammenhang </w:t>
          </w:r>
          <w:r w:rsidRPr="00104B27">
            <w:rPr>
              <w:rFonts w:asciiTheme="minorHAnsi" w:eastAsiaTheme="minorEastAsia" w:hAnsiTheme="minorHAnsi" w:cstheme="minorHAnsi"/>
              <w:sz w:val="22"/>
              <w:szCs w:val="22"/>
            </w:rPr>
            <w:t xml:space="preserve"> zwischen Körpergröße s und Spiegelgröße k in folgendem Koordinatensystem graphisch dar.</w:t>
          </w:r>
        </w:p>
        <w:p w:rsidR="00104B27" w:rsidRPr="00104B27" w:rsidRDefault="00104B27" w:rsidP="00104B27">
          <w:pPr>
            <w:pStyle w:val="Listenabsatz"/>
            <w:spacing w:line="360" w:lineRule="auto"/>
            <w:ind w:left="426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7CCB8CF8" wp14:editId="27EBFFDB">
                <wp:extent cx="3514725" cy="2314575"/>
                <wp:effectExtent l="19050" t="0" r="9525" b="0"/>
                <wp:docPr id="23" name="Grafik 4" descr="Koordinatensystem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ordinatensystem.bmp"/>
                        <pic:cNvPicPr/>
                      </pic:nvPicPr>
                      <pic:blipFill>
                        <a:blip r:embed="rId13" cstate="print"/>
                        <a:srcRect l="22642" t="16119" r="19052" b="220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4725" cy="2314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63ED5" w:rsidRPr="00104B27" w:rsidRDefault="00B63ED5" w:rsidP="00B63ED5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Wie ändert sich die nötige Mindestspiegelgröße bei einem doppelt, dreifach, viertel, ... so großem Menschen?</w:t>
          </w:r>
        </w:p>
        <w:tbl>
          <w:tblPr>
            <w:tblStyle w:val="Tabellenraster"/>
            <w:tblW w:w="0" w:type="auto"/>
            <w:tblInd w:w="567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004"/>
          </w:tblGrid>
          <w:tr w:rsidR="00B63ED5" w:rsidRPr="00104B27" w:rsidTr="00160FB8">
            <w:tc>
              <w:tcPr>
                <w:tcW w:w="9212" w:type="dxa"/>
              </w:tcPr>
              <w:p w:rsidR="00B63ED5" w:rsidRPr="00104B27" w:rsidRDefault="00B63ED5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B63ED5" w:rsidRPr="00104B27" w:rsidTr="00160FB8">
            <w:tc>
              <w:tcPr>
                <w:tcW w:w="9212" w:type="dxa"/>
              </w:tcPr>
              <w:p w:rsidR="00B63ED5" w:rsidRPr="00104B27" w:rsidRDefault="00B63ED5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B63ED5" w:rsidRPr="00104B27" w:rsidTr="00160FB8">
            <w:tc>
              <w:tcPr>
                <w:tcW w:w="9212" w:type="dxa"/>
              </w:tcPr>
              <w:p w:rsidR="00B63ED5" w:rsidRPr="00104B27" w:rsidRDefault="00B63ED5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104B27" w:rsidRPr="00104B27" w:rsidRDefault="00104B27" w:rsidP="00104B27">
          <w:pPr>
            <w:pStyle w:val="Listenabsatz"/>
            <w:ind w:left="426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:rsidR="00104B27" w:rsidRPr="00104B27" w:rsidRDefault="00104B27" w:rsidP="00104B27">
          <w:pPr>
            <w:pStyle w:val="Listenabsatz"/>
            <w:numPr>
              <w:ilvl w:val="1"/>
              <w:numId w:val="5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Zu welcher Funktionenklasse gehört die von dir gezeichnete Funktion?</w:t>
          </w:r>
        </w:p>
        <w:tbl>
          <w:tblPr>
            <w:tblStyle w:val="Tabellenraster"/>
            <w:tblW w:w="0" w:type="auto"/>
            <w:tblInd w:w="567" w:type="dxa"/>
            <w:tbl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8745"/>
          </w:tblGrid>
          <w:tr w:rsidR="00104B27" w:rsidRPr="00104B27" w:rsidTr="00B63ED5">
            <w:tc>
              <w:tcPr>
                <w:tcW w:w="9004" w:type="dxa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  <w:tr w:rsidR="00104B27" w:rsidRPr="00104B27" w:rsidTr="00B63ED5">
            <w:tc>
              <w:tcPr>
                <w:tcW w:w="9004" w:type="dxa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B63ED5" w:rsidRDefault="00B63ED5" w:rsidP="00B63ED5">
          <w:pPr>
            <w:pStyle w:val="Listenabsatz"/>
            <w:spacing w:after="200" w:line="276" w:lineRule="auto"/>
            <w:ind w:left="426"/>
            <w:rPr>
              <w:rFonts w:asciiTheme="minorHAnsi" w:hAnsiTheme="minorHAnsi" w:cstheme="minorHAnsi"/>
              <w:sz w:val="22"/>
              <w:szCs w:val="22"/>
            </w:rPr>
          </w:pPr>
        </w:p>
        <w:p w:rsidR="00B63ED5" w:rsidRPr="00B63ED5" w:rsidRDefault="00B63ED5" w:rsidP="00B63ED5">
          <w:pPr>
            <w:pStyle w:val="Listenabsatz"/>
            <w:numPr>
              <w:ilvl w:val="0"/>
              <w:numId w:val="12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14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Stelle</w:t>
          </w:r>
          <w:r w:rsidR="009C09AA">
            <w:rPr>
              <w:rFonts w:asciiTheme="minorHAnsi" w:hAnsiTheme="minorHAnsi" w:cstheme="minorHAnsi"/>
              <w:sz w:val="22"/>
              <w:szCs w:val="22"/>
            </w:rPr>
            <w:t xml:space="preserve"> die</w:t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>
            <w:rPr>
              <w:rFonts w:asciiTheme="minorHAnsi" w:hAnsiTheme="minorHAnsi" w:cstheme="minorHAnsi"/>
              <w:sz w:val="22"/>
              <w:szCs w:val="22"/>
            </w:rPr>
            <w:t>zugehörige Funktionsgleichung auf</w:t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:rsidR="00B63ED5" w:rsidRPr="00B63ED5" w:rsidRDefault="006B1BE6" w:rsidP="00B63ED5">
          <w:pPr>
            <w:pStyle w:val="Listenabsatz"/>
            <w:ind w:left="426"/>
            <w:rPr>
              <w:rFonts w:asciiTheme="minorHAnsi" w:hAnsiTheme="minorHAnsi" w:cstheme="minorHAnsi"/>
              <w:sz w:val="14"/>
              <w:szCs w:val="22"/>
            </w:rPr>
          </w:pPr>
          <w:r>
            <w:rPr>
              <w:rFonts w:asciiTheme="minorHAnsi" w:hAnsiTheme="minorHAnsi" w:cstheme="minorHAnsi"/>
              <w:noProof/>
              <w:sz w:val="14"/>
              <w:szCs w:val="22"/>
            </w:rPr>
            <w:pict>
              <v:rect id="_x0000_s1031" style="position:absolute;left:0;text-align:left;margin-left:174.4pt;margin-top:1.8pt;width:122.25pt;height:25.5pt;z-index:251658240" strokecolor="#272727 [2749]"/>
            </w:pict>
          </w:r>
        </w:p>
        <w:p w:rsidR="00B63ED5" w:rsidRPr="00104B27" w:rsidRDefault="00B63ED5" w:rsidP="00B63ED5">
          <w:pPr>
            <w:pStyle w:val="Listenabsatz"/>
            <w:ind w:left="426"/>
            <w:jc w:val="center"/>
            <w:rPr>
              <w:rFonts w:asciiTheme="minorHAnsi" w:eastAsiaTheme="minorEastAsia" w:hAnsiTheme="minorHAnsi" w:cstheme="minorHAnsi"/>
              <w:sz w:val="22"/>
              <w:szCs w:val="22"/>
            </w:rPr>
          </w:pPr>
          <m:oMathPara>
            <m:oMathParaPr>
              <m:jc m:val="left"/>
            </m:oMathParaPr>
            <m:oMath>
              <m:r>
                <m:rPr>
                  <m:sty m:val="bi"/>
                </m:rPr>
                <w:rPr>
                  <w:rFonts w:ascii="Cambria Math" w:hAnsiTheme="minorHAnsi" w:cstheme="minorHAnsi"/>
                  <w:sz w:val="22"/>
                  <w:szCs w:val="22"/>
                </w:rPr>
                <m:t xml:space="preserve">                                       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2"/>
                  <w:szCs w:val="22"/>
                </w:rPr>
                <m:t>s</m:t>
              </m:r>
              <m:r>
                <m:rPr>
                  <m:sty m:val="bi"/>
                </m:rPr>
                <w:rPr>
                  <w:rFonts w:ascii="Cambria Math" w:hAnsiTheme="minorHAnsi" w:cstheme="minorHAnsi"/>
                  <w:sz w:val="22"/>
                  <w:szCs w:val="22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2"/>
                  <w:szCs w:val="22"/>
                </w:rPr>
                <m:t>f</m:t>
              </m:r>
              <m:d>
                <m:dPr>
                  <m:ctrlPr>
                    <w:rPr>
                      <w:rFonts w:ascii="Cambria Math" w:hAnsiTheme="minorHAnsi" w:cstheme="minorHAnsi"/>
                      <w:b/>
                      <w:i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2"/>
                      <w:szCs w:val="22"/>
                    </w:rPr>
                    <m:t>k</m:t>
                  </m:r>
                </m:e>
              </m:d>
              <m:r>
                <w:rPr>
                  <w:rFonts w:ascii="Cambria Math" w:eastAsiaTheme="minorEastAsia" w:hAnsiTheme="minorHAnsi" w:cstheme="minorHAnsi"/>
                  <w:sz w:val="22"/>
                  <w:szCs w:val="22"/>
                </w:rPr>
                <m:t>=</m:t>
              </m:r>
            </m:oMath>
          </m:oMathPara>
        </w:p>
        <w:p w:rsidR="00104B27" w:rsidRPr="00104B27" w:rsidRDefault="00104B27" w:rsidP="00104B27">
          <w:pPr>
            <w:pStyle w:val="Listenabsatz"/>
            <w:ind w:left="567"/>
            <w:rPr>
              <w:rFonts w:asciiTheme="minorHAnsi" w:hAnsiTheme="minorHAnsi" w:cstheme="minorHAnsi"/>
              <w:sz w:val="22"/>
              <w:szCs w:val="22"/>
            </w:rPr>
          </w:pPr>
        </w:p>
        <w:p w:rsidR="00104B27" w:rsidRPr="00B63ED5" w:rsidRDefault="00104B27" w:rsidP="00104B27">
          <w:pPr>
            <w:rPr>
              <w:rFonts w:asciiTheme="minorHAnsi" w:hAnsiTheme="minorHAnsi" w:cstheme="minorHAnsi"/>
              <w:sz w:val="12"/>
              <w:szCs w:val="22"/>
            </w:rPr>
          </w:pPr>
        </w:p>
        <w:p w:rsidR="00104B27" w:rsidRDefault="00104B27" w:rsidP="00104B27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>Aufgabensequenz 3</w:t>
          </w:r>
        </w:p>
        <w:p w:rsidR="00104B27" w:rsidRPr="00104B27" w:rsidRDefault="00104B27" w:rsidP="00104B27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:rsidR="00104B27" w:rsidRPr="00104B27" w:rsidRDefault="00104B27" w:rsidP="00104B27">
          <w:pPr>
            <w:pStyle w:val="Listenabsatz"/>
            <w:numPr>
              <w:ilvl w:val="0"/>
              <w:numId w:val="11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Stelle eine Formel für die nötige Mindestspiegelgröße</w:t>
          </w: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 xml:space="preserve"> s</w:t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 in Abhängigkeit von der Körpergröße </w:t>
          </w:r>
          <w:r w:rsidRPr="00104B27">
            <w:rPr>
              <w:rFonts w:asciiTheme="minorHAnsi" w:hAnsiTheme="minorHAnsi" w:cstheme="minorHAnsi"/>
              <w:b/>
              <w:sz w:val="22"/>
              <w:szCs w:val="22"/>
            </w:rPr>
            <w:t>k</w:t>
          </w:r>
          <w:r w:rsidRPr="00104B27">
            <w:rPr>
              <w:rFonts w:asciiTheme="minorHAnsi" w:hAnsiTheme="minorHAnsi" w:cstheme="minorHAnsi"/>
              <w:sz w:val="22"/>
              <w:szCs w:val="22"/>
            </w:rPr>
            <w:t xml:space="preserve"> auf. Nutze dafür die folgende Skizze:</w:t>
          </w:r>
        </w:p>
        <w:p w:rsidR="00104B27" w:rsidRDefault="00104B27" w:rsidP="00104B27">
          <w:pPr>
            <w:pStyle w:val="Listenabsatz"/>
            <w:ind w:left="426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104B27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3C32E7B" wp14:editId="11DAE7D3">
                <wp:extent cx="3809232" cy="1555750"/>
                <wp:effectExtent l="0" t="0" r="0" b="0"/>
                <wp:docPr id="24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 l="9090" t="28106" r="31029" b="305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7709" cy="1559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33C7A" w:rsidRPr="00104B27" w:rsidRDefault="00633C7A" w:rsidP="00104B27">
          <w:pPr>
            <w:pStyle w:val="Listenabsatz"/>
            <w:ind w:left="426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bookmarkStart w:id="0" w:name="_GoBack"/>
          <w:bookmarkEnd w:id="0"/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145"/>
          </w:tblGrid>
          <w:tr w:rsidR="00104B27" w:rsidRPr="00104B27" w:rsidTr="001E3523">
            <w:tc>
              <w:tcPr>
                <w:tcW w:w="9145" w:type="dxa"/>
              </w:tcPr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:rsidR="00104B27" w:rsidRPr="00104B27" w:rsidRDefault="00104B27" w:rsidP="00160FB8">
                <w:pPr>
                  <w:pStyle w:val="Listenabsatz"/>
                  <w:ind w:left="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104B27" w:rsidRPr="00104B27" w:rsidRDefault="00104B27" w:rsidP="00104B27">
          <w:pPr>
            <w:pStyle w:val="Listenabsatz"/>
            <w:ind w:left="426"/>
            <w:rPr>
              <w:rFonts w:asciiTheme="minorHAnsi" w:hAnsiTheme="minorHAnsi" w:cstheme="minorHAnsi"/>
              <w:sz w:val="22"/>
              <w:szCs w:val="22"/>
            </w:rPr>
          </w:pPr>
        </w:p>
        <w:p w:rsidR="00063FC1" w:rsidRPr="00104B27" w:rsidRDefault="00104B27" w:rsidP="00104B27">
          <w:pPr>
            <w:pStyle w:val="Listenabsatz"/>
            <w:numPr>
              <w:ilvl w:val="0"/>
              <w:numId w:val="11"/>
            </w:numPr>
            <w:spacing w:after="200" w:line="276" w:lineRule="auto"/>
            <w:ind w:left="426" w:hanging="426"/>
            <w:rPr>
              <w:rFonts w:asciiTheme="minorHAnsi" w:hAnsiTheme="minorHAnsi" w:cstheme="minorHAnsi"/>
              <w:sz w:val="22"/>
              <w:szCs w:val="22"/>
            </w:rPr>
            <w:sectPr w:rsidR="00063FC1" w:rsidRPr="00104B27" w:rsidSect="00104B27">
              <w:headerReference w:type="default" r:id="rId15"/>
              <w:headerReference w:type="first" r:id="rId16"/>
              <w:footerReference w:type="first" r:id="rId17"/>
              <w:type w:val="continuous"/>
              <w:pgSz w:w="11907" w:h="16840" w:code="9"/>
              <w:pgMar w:top="1418" w:right="1418" w:bottom="1134" w:left="1134" w:header="567" w:footer="567" w:gutter="0"/>
              <w:cols w:space="708"/>
              <w:formProt w:val="0"/>
              <w:titlePg/>
              <w:docGrid w:linePitch="360"/>
            </w:sectPr>
          </w:pPr>
          <w:r w:rsidRPr="00104B27">
            <w:rPr>
              <w:rFonts w:asciiTheme="minorHAnsi" w:hAnsiTheme="minorHAnsi" w:cstheme="minorHAnsi"/>
              <w:sz w:val="22"/>
              <w:szCs w:val="22"/>
            </w:rPr>
            <w:t>Überprüfe und vergleiche deine Ergebnisse aus Aufgabensequenz 2 mit der gefunden Formel.</w:t>
          </w:r>
        </w:p>
      </w:sdtContent>
    </w:sdt>
    <w:p w:rsidR="00147872" w:rsidRPr="004952A2" w:rsidRDefault="00147872" w:rsidP="00387DE8">
      <w:pPr>
        <w:widowControl w:val="0"/>
        <w:rPr>
          <w:rFonts w:ascii="Arial" w:hAnsi="Arial" w:cs="Arial"/>
          <w:sz w:val="24"/>
          <w:szCs w:val="24"/>
        </w:rPr>
      </w:pPr>
    </w:p>
    <w:sectPr w:rsidR="00147872" w:rsidRPr="004952A2" w:rsidSect="00984196">
      <w:headerReference w:type="first" r:id="rId18"/>
      <w:footerReference w:type="first" r:id="rId19"/>
      <w:pgSz w:w="11907" w:h="16840" w:code="9"/>
      <w:pgMar w:top="2835" w:right="1418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BE6" w:rsidRDefault="006B1BE6">
      <w:r>
        <w:separator/>
      </w:r>
    </w:p>
  </w:endnote>
  <w:endnote w:type="continuationSeparator" w:id="0">
    <w:p w:rsidR="006B1BE6" w:rsidRDefault="006B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67C" w:rsidRPr="004E5878" w:rsidRDefault="00387DE8" w:rsidP="001E067C">
    <w:pPr>
      <w:pStyle w:val="Fuzeile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9971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-3832860</wp:posOffset>
          </wp:positionV>
          <wp:extent cx="394970" cy="390525"/>
          <wp:effectExtent l="19050" t="0" r="5080" b="0"/>
          <wp:wrapSquare wrapText="bothSides"/>
          <wp:docPr id="22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B27" w:rsidRDefault="00104B27">
    <w:pPr>
      <w:pStyle w:val="Fuzeile"/>
    </w:pPr>
    <w:r>
      <w:rPr>
        <w:noProof/>
      </w:rPr>
      <w:drawing>
        <wp:anchor distT="0" distB="0" distL="114300" distR="114300" simplePos="0" relativeHeight="251703808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-1581150</wp:posOffset>
          </wp:positionV>
          <wp:extent cx="394970" cy="390525"/>
          <wp:effectExtent l="19050" t="0" r="5080" b="0"/>
          <wp:wrapSquare wrapText="bothSides"/>
          <wp:docPr id="28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1760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-2667000</wp:posOffset>
          </wp:positionV>
          <wp:extent cx="394970" cy="390525"/>
          <wp:effectExtent l="19050" t="0" r="5080" b="0"/>
          <wp:wrapSquare wrapText="bothSides"/>
          <wp:docPr id="27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4" w:rsidRPr="00DF01FC" w:rsidRDefault="00C27424" w:rsidP="00DF01F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BE6" w:rsidRDefault="006B1BE6">
      <w:r>
        <w:separator/>
      </w:r>
    </w:p>
  </w:footnote>
  <w:footnote w:type="continuationSeparator" w:id="0">
    <w:p w:rsidR="006B1BE6" w:rsidRDefault="006B1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708"/>
      <w:gridCol w:w="7119"/>
    </w:tblGrid>
    <w:tr w:rsidR="003F47B7" w:rsidRPr="00063FC1" w:rsidTr="005F2E0F">
      <w:trPr>
        <w:trHeight w:val="20"/>
      </w:trPr>
      <w:tc>
        <w:tcPr>
          <w:tcW w:w="1701" w:type="dxa"/>
          <w:vMerge w:val="restart"/>
        </w:tcPr>
        <w:p w:rsidR="003F47B7" w:rsidRDefault="003F47B7" w:rsidP="005F2E0F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-840740</wp:posOffset>
                </wp:positionV>
                <wp:extent cx="752475" cy="781050"/>
                <wp:effectExtent l="19050" t="0" r="9525" b="0"/>
                <wp:wrapTight wrapText="bothSides">
                  <wp:wrapPolygon edited="0">
                    <wp:start x="-547" y="0"/>
                    <wp:lineTo x="-547" y="21073"/>
                    <wp:lineTo x="21873" y="21073"/>
                    <wp:lineTo x="21873" y="0"/>
                    <wp:lineTo x="-547" y="0"/>
                  </wp:wrapPolygon>
                </wp:wrapTight>
                <wp:docPr id="2" name="Bild 6" descr="ML_Logo_rechtb_Dreh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L_Logo_rechtb_Dre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" w:type="dxa"/>
          <w:vMerge w:val="restart"/>
        </w:tcPr>
        <w:p w:rsidR="003F47B7" w:rsidRDefault="006B1BE6" w:rsidP="005F2E0F">
          <w:pPr>
            <w:pStyle w:val="Kopfzeile"/>
          </w:pPr>
          <w:r>
            <w:rPr>
              <w:noProof/>
            </w:rPr>
            <w:pict>
              <v:line id="_x0000_s2082" style="position:absolute;z-index:251655680;visibility:visible;mso-wrap-edited:f;mso-wrap-distance-left:2.88pt;mso-wrap-distance-top:2.88pt;mso-wrap-distance-right:2.88pt;mso-wrap-distance-bottom:2.88pt;mso-position-horizontal-relative:text;mso-position-vertical-relative:text" from="7.65pt,0" to="7.65pt,73.55pt" strokecolor="#063d79" strokeweight="2.5pt" o:cliptowrap="t">
                <v:shadow color="#ccc"/>
              </v:line>
            </w:pict>
          </w:r>
        </w:p>
      </w:tc>
      <w:tc>
        <w:tcPr>
          <w:tcW w:w="7119" w:type="dxa"/>
        </w:tcPr>
        <w:p w:rsidR="003F47B7" w:rsidRPr="00063FC1" w:rsidRDefault="003F47B7" w:rsidP="005F2E0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3F47B7" w:rsidTr="005F2E0F">
      <w:trPr>
        <w:trHeight w:val="360"/>
      </w:trPr>
      <w:tc>
        <w:tcPr>
          <w:tcW w:w="1701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08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119" w:type="dxa"/>
        </w:tcPr>
        <w:p w:rsidR="003F47B7" w:rsidRPr="0003463E" w:rsidRDefault="006B1BE6" w:rsidP="003F47B7">
          <w:pPr>
            <w:widowControl w:val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noProof/>
            </w:rPr>
            <w:pict>
              <v:line id="_x0000_s2083" style="position:absolute;left:0;text-align:left;z-index:251656704;visibility:visible;mso-wrap-edited:f;mso-wrap-distance-left:2.88pt;mso-wrap-distance-top:2.88pt;mso-wrap-distance-right:2.88pt;mso-wrap-distance-bottom:2.88pt;mso-position-horizontal-relative:text;mso-position-vertical-relative:text" from="361.75pt,3.8pt" to="361.75pt,725.45pt" strokecolor="#0b6cd4" strokeweight="2.5pt" o:cliptowrap="t">
                <v:shadow color="#ccc"/>
              </v:line>
            </w:pict>
          </w:r>
          <w:r w:rsidR="003F47B7" w:rsidRPr="00B73FF6">
            <w:rPr>
              <w:rFonts w:ascii="Arial" w:hAnsi="Arial" w:cs="Arial"/>
              <w:b/>
              <w:sz w:val="32"/>
              <w:szCs w:val="32"/>
            </w:rPr>
            <w:t>Station „</w:t>
          </w:r>
          <w:sdt>
            <w:sdtPr>
              <w:rPr>
                <w:rStyle w:val="Labor-FormatvorlageNamederStationKopfzeile"/>
              </w:rPr>
              <w:alias w:val="Name der Station"/>
              <w:tag w:val="Name der Station"/>
              <w:id w:val="18865895"/>
              <w:placeholder>
                <w:docPart w:val="8AA6382C3A0A4F3EB8BA3CA6B5C464AE"/>
              </w:placeholder>
              <w:showingPlcHdr/>
            </w:sdtPr>
            <w:sdtEndPr>
              <w:rPr>
                <w:rStyle w:val="Absatz-Standardschriftart"/>
                <w:rFonts w:ascii="Times New Roman" w:hAnsi="Times New Roman" w:cs="Arial"/>
                <w:b w:val="0"/>
                <w:sz w:val="20"/>
                <w:szCs w:val="32"/>
              </w:rPr>
            </w:sdtEndPr>
            <w:sdtContent>
              <w:r w:rsidR="003F47B7" w:rsidRPr="00FA6C58">
                <w:rPr>
                  <w:rStyle w:val="Platzhaltertext"/>
                </w:rPr>
                <w:t>Klicken Sie hier, um Text einzugeben.</w:t>
              </w:r>
            </w:sdtContent>
          </w:sdt>
          <w:r w:rsidR="003F47B7" w:rsidRPr="00B73FF6">
            <w:rPr>
              <w:rFonts w:ascii="Arial" w:hAnsi="Arial" w:cs="Arial"/>
              <w:b/>
              <w:sz w:val="32"/>
              <w:szCs w:val="32"/>
            </w:rPr>
            <w:t>“</w:t>
          </w:r>
        </w:p>
      </w:tc>
    </w:tr>
    <w:tr w:rsidR="003F47B7" w:rsidTr="005F2E0F">
      <w:trPr>
        <w:trHeight w:val="429"/>
      </w:trPr>
      <w:tc>
        <w:tcPr>
          <w:tcW w:w="1701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08" w:type="dxa"/>
          <w:vMerge/>
        </w:tcPr>
        <w:p w:rsidR="003F47B7" w:rsidRDefault="003F47B7" w:rsidP="005F2E0F">
          <w:pPr>
            <w:pStyle w:val="Kopfzeile"/>
          </w:pPr>
        </w:p>
      </w:tc>
      <w:tc>
        <w:tcPr>
          <w:tcW w:w="7119" w:type="dxa"/>
        </w:tcPr>
        <w:p w:rsidR="003F47B7" w:rsidRDefault="003F47B7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3F47B7" w:rsidRPr="00662DC2" w:rsidRDefault="003F47B7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sdt>
          <w:sdtPr>
            <w:rPr>
              <w:rStyle w:val="Labor-FormatvorlageKapitelberschrift"/>
            </w:rPr>
            <w:alias w:val="Kapitelüberschrift"/>
            <w:tag w:val="Kapitelüberschrift"/>
            <w:id w:val="18865896"/>
            <w:placeholder>
              <w:docPart w:val="5B5F57BCEA5047ADBC37D86D8103A1F9"/>
            </w:placeholder>
            <w:showingPlcHdr/>
          </w:sdtPr>
          <w:sdtEndPr>
            <w:rPr>
              <w:rStyle w:val="Labor-FormatvorlageKapitelberschrift"/>
            </w:rPr>
          </w:sdtEndPr>
          <w:sdtContent>
            <w:p w:rsidR="003F47B7" w:rsidRPr="00D82F4B" w:rsidRDefault="003F47B7" w:rsidP="005F2E0F">
              <w:pPr>
                <w:widowControl w:val="0"/>
                <w:jc w:val="center"/>
                <w:rPr>
                  <w:noProof/>
                </w:rPr>
              </w:pPr>
              <w:r w:rsidRPr="00FA6C58">
                <w:rPr>
                  <w:rStyle w:val="Platzhaltertext"/>
                </w:rPr>
                <w:t>Klicken Sie hier, um Text einzugeben.</w:t>
              </w:r>
            </w:p>
          </w:sdtContent>
        </w:sdt>
      </w:tc>
    </w:tr>
  </w:tbl>
  <w:p w:rsidR="00402065" w:rsidRDefault="0040206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5A8" w:rsidRDefault="006B1BE6" w:rsidP="00D9033F">
    <w:pPr>
      <w:pStyle w:val="Kopfzeile"/>
      <w:tabs>
        <w:tab w:val="clear" w:pos="4536"/>
        <w:tab w:val="clear" w:pos="9072"/>
        <w:tab w:val="left" w:pos="8415"/>
      </w:tabs>
    </w:pPr>
    <w:r>
      <w:rPr>
        <w:noProof/>
      </w:rPr>
      <w:pict>
        <v:line id="_x0000_s2065" style="position:absolute;flip:y;z-index:251660800;mso-wrap-distance-left:2.88pt;mso-wrap-distance-top:2.88pt;mso-wrap-distance-right:2.88pt;mso-wrap-distance-bottom:2.88pt" from="352.15pt,405.6pt" to="352.15pt,760.6pt" strokecolor="#0b6cd4" strokeweight="4pt" o:cliptowrap="t">
          <v:shadow color="#ccc"/>
        </v:line>
      </w:pict>
    </w:r>
    <w:r>
      <w:rPr>
        <w:noProof/>
      </w:rPr>
      <w:pict>
        <v:line id="_x0000_s2062" style="position:absolute;flip:y;z-index:251659776;mso-wrap-distance-left:2.88pt;mso-wrap-distance-top:2.88pt;mso-wrap-distance-right:2.88pt;mso-wrap-distance-bottom:2.88pt" from="352.15pt,405.6pt" to="352.15pt,760.6pt" strokecolor="#0b6cd4" strokeweight="4pt" o:cliptowrap="t">
          <v:shadow color="#ccc"/>
        </v:line>
      </w:pict>
    </w:r>
    <w:r w:rsidR="00BF4CC1">
      <w:rPr>
        <w:noProof/>
      </w:rPr>
      <w:drawing>
        <wp:anchor distT="36576" distB="36576" distL="36576" distR="36576" simplePos="0" relativeHeight="251651584" behindDoc="0" locked="0" layoutInCell="1" allowOverlap="1">
          <wp:simplePos x="0" y="0"/>
          <wp:positionH relativeFrom="column">
            <wp:posOffset>4586605</wp:posOffset>
          </wp:positionH>
          <wp:positionV relativeFrom="paragraph">
            <wp:posOffset>8351520</wp:posOffset>
          </wp:positionV>
          <wp:extent cx="1727200" cy="1153160"/>
          <wp:effectExtent l="19050" t="0" r="6350" b="0"/>
          <wp:wrapNone/>
          <wp:docPr id="11" name="Bild 11" descr="Schr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hri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115316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pict>
        <v:line id="_x0000_s2058" style="position:absolute;flip:y;z-index:251658752;mso-wrap-distance-left:2.88pt;mso-wrap-distance-top:2.88pt;mso-wrap-distance-right:2.88pt;mso-wrap-distance-bottom:2.88pt;mso-position-horizontal-relative:text;mso-position-vertical-relative:text" from="352.15pt,405.6pt" to="352.15pt,760.6pt" strokecolor="#0b6cd4" strokeweight="4pt" o:cliptowrap="t">
          <v:shadow color="#ccc"/>
        </v:line>
      </w:pict>
    </w:r>
    <w:r>
      <w:rPr>
        <w:noProof/>
      </w:rPr>
      <w:pict>
        <v:line id="_x0000_s2057" style="position:absolute;z-index:251657728;mso-wrap-distance-left:2.88pt;mso-wrap-distance-top:2.88pt;mso-wrap-distance-right:2.88pt;mso-wrap-distance-bottom:2.88pt;mso-position-horizontal-relative:text;mso-position-vertical-relative:text" from="352.15pt,36.6pt" to="352.15pt,128.15pt" strokecolor="#0b6cd4" strokeweight="4pt" o:cliptowrap="t">
          <v:shadow color="#ccc"/>
        </v:line>
      </w:pict>
    </w:r>
    <w:r w:rsidR="00BF4CC1">
      <w:rPr>
        <w:noProof/>
      </w:rPr>
      <w:drawing>
        <wp:anchor distT="36576" distB="36576" distL="36576" distR="36576" simplePos="0" relativeHeight="251650560" behindDoc="0" locked="0" layoutInCell="1" allowOverlap="1">
          <wp:simplePos x="0" y="0"/>
          <wp:positionH relativeFrom="column">
            <wp:posOffset>1614805</wp:posOffset>
          </wp:positionH>
          <wp:positionV relativeFrom="paragraph">
            <wp:posOffset>2065020</wp:posOffset>
          </wp:positionV>
          <wp:extent cx="2563495" cy="2663825"/>
          <wp:effectExtent l="19050" t="0" r="8255" b="0"/>
          <wp:wrapNone/>
          <wp:docPr id="8" name="Bild 8" descr="Grundlogo_normal_gro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rundlogo_normal_groß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3495" cy="26638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D9033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708"/>
      <w:gridCol w:w="7119"/>
    </w:tblGrid>
    <w:tr w:rsidR="00E065DB" w:rsidRPr="00063FC1" w:rsidTr="005F2E0F">
      <w:trPr>
        <w:trHeight w:val="20"/>
      </w:trPr>
      <w:tc>
        <w:tcPr>
          <w:tcW w:w="1701" w:type="dxa"/>
          <w:vMerge w:val="restart"/>
        </w:tcPr>
        <w:p w:rsidR="00E065DB" w:rsidRDefault="00E065DB" w:rsidP="00BD02FE">
          <w:pPr>
            <w:pStyle w:val="Labor-Kapitelberschrift"/>
          </w:pPr>
          <w:r>
            <w:rPr>
              <w:noProof/>
            </w:rPr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-840740</wp:posOffset>
                </wp:positionV>
                <wp:extent cx="752475" cy="781050"/>
                <wp:effectExtent l="19050" t="0" r="9525" b="0"/>
                <wp:wrapTight wrapText="bothSides">
                  <wp:wrapPolygon edited="0">
                    <wp:start x="-547" y="0"/>
                    <wp:lineTo x="-547" y="21073"/>
                    <wp:lineTo x="21873" y="21073"/>
                    <wp:lineTo x="21873" y="0"/>
                    <wp:lineTo x="-547" y="0"/>
                  </wp:wrapPolygon>
                </wp:wrapTight>
                <wp:docPr id="9" name="Bild 6" descr="ML_Logo_rechtb_Dreh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L_Logo_rechtb_Dre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" w:type="dxa"/>
          <w:vMerge w:val="restart"/>
        </w:tcPr>
        <w:p w:rsidR="00E065DB" w:rsidRDefault="006B1BE6" w:rsidP="005F2E0F">
          <w:pPr>
            <w:pStyle w:val="Kopfzeile"/>
          </w:pPr>
          <w:r>
            <w:rPr>
              <w:noProof/>
            </w:rPr>
            <w:pict>
              <v:line id="_x0000_s2092" style="position:absolute;z-index:251663872;visibility:visible;mso-wrap-edited:f;mso-wrap-distance-left:2.88pt;mso-wrap-distance-top:2.88pt;mso-wrap-distance-right:2.88pt;mso-wrap-distance-bottom:2.88pt;mso-position-horizontal-relative:text;mso-position-vertical-relative:text" from="7.65pt,0" to="7.65pt,73.55pt" strokecolor="#063d79" strokeweight="2.5pt" o:cliptowrap="t">
                <v:shadow color="#ccc"/>
              </v:line>
            </w:pict>
          </w:r>
        </w:p>
      </w:tc>
      <w:tc>
        <w:tcPr>
          <w:tcW w:w="7119" w:type="dxa"/>
        </w:tcPr>
        <w:p w:rsidR="00E065DB" w:rsidRPr="00063FC1" w:rsidRDefault="00E065DB" w:rsidP="005F2E0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E065DB" w:rsidTr="005F2E0F">
      <w:trPr>
        <w:trHeight w:val="360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Pr="0003463E" w:rsidRDefault="006B1BE6" w:rsidP="00C44754">
          <w:pPr>
            <w:pStyle w:val="Labor-NamederStationKopfzeile"/>
            <w:rPr>
              <w:rFonts w:cs="Arial"/>
              <w:b/>
              <w:szCs w:val="32"/>
            </w:rPr>
          </w:pPr>
          <w:r>
            <w:rPr>
              <w:rFonts w:ascii="Times New Roman" w:hAnsi="Times New Roman"/>
              <w:noProof/>
              <w:sz w:val="20"/>
            </w:rPr>
            <w:pict>
              <v:line id="_x0000_s2093" style="position:absolute;left:0;text-align:left;z-index:251664896;visibility:visible;mso-wrap-edited:f;mso-wrap-distance-left:2.88pt;mso-wrap-distance-top:2.88pt;mso-wrap-distance-right:2.88pt;mso-wrap-distance-bottom:2.88pt;mso-position-horizontal-relative:text;mso-position-vertical-relative:text" from="361.75pt,3.8pt" to="361.75pt,725.45pt" strokecolor="#0b6cd4" strokeweight="2.5pt" o:cliptowrap="t">
                <v:shadow color="#ccc"/>
              </v:line>
            </w:pict>
          </w:r>
          <w:r w:rsidR="00E065DB" w:rsidRPr="00B73FF6">
            <w:rPr>
              <w:rFonts w:cs="Arial"/>
              <w:b/>
              <w:szCs w:val="32"/>
            </w:rPr>
            <w:t>Station „</w:t>
          </w:r>
          <w:sdt>
            <w:sdtPr>
              <w:rPr>
                <w:rStyle w:val="Labor-FormatvorlageNamederStationKopfzeile"/>
              </w:rPr>
              <w:alias w:val="Name der Station"/>
              <w:tag w:val="Name der Station"/>
              <w:id w:val="18866135"/>
              <w:placeholder>
                <w:docPart w:val="410226511F424E5A941ECD780B21650E"/>
              </w:placeholder>
              <w:showingPlcHdr/>
            </w:sdtPr>
            <w:sdtEndPr>
              <w:rPr>
                <w:rStyle w:val="Absatz-Standardschriftart"/>
                <w:rFonts w:cs="Arial"/>
                <w:b w:val="0"/>
                <w:szCs w:val="32"/>
              </w:rPr>
            </w:sdtEndPr>
            <w:sdtContent>
              <w:r w:rsidR="002D05CC" w:rsidRPr="00FA6C58">
                <w:rPr>
                  <w:rStyle w:val="Platzhaltertext"/>
                </w:rPr>
                <w:t>Klicken Sie hier, um Text einzugeben.</w:t>
              </w:r>
            </w:sdtContent>
          </w:sdt>
          <w:r w:rsidR="00E065DB" w:rsidRPr="00B73FF6">
            <w:rPr>
              <w:rFonts w:cs="Arial"/>
              <w:b/>
              <w:szCs w:val="32"/>
            </w:rPr>
            <w:t>“</w:t>
          </w:r>
        </w:p>
      </w:tc>
    </w:tr>
    <w:tr w:rsidR="00E065DB" w:rsidTr="005F2E0F">
      <w:trPr>
        <w:trHeight w:val="429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E065DB" w:rsidRPr="00662DC2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sdt>
          <w:sdtPr>
            <w:rPr>
              <w:rStyle w:val="Labor-FormatvorlageKapitelberschrift"/>
            </w:rPr>
            <w:alias w:val="Kapitelüberschrift"/>
            <w:tag w:val="Kapitelüberschrift"/>
            <w:id w:val="18866136"/>
            <w:placeholder>
              <w:docPart w:val="54DC747050FE4EC8AF9EB24CE1B6A6A7"/>
            </w:placeholder>
            <w:showingPlcHdr/>
          </w:sdtPr>
          <w:sdtEndPr>
            <w:rPr>
              <w:rStyle w:val="Labor-FormatvorlageKapitelberschrift"/>
            </w:rPr>
          </w:sdtEndPr>
          <w:sdtContent>
            <w:p w:rsidR="00E065DB" w:rsidRDefault="00C44754" w:rsidP="00BD02FE">
              <w:pPr>
                <w:pStyle w:val="Labor-Kapitelberschrift"/>
                <w:rPr>
                  <w:noProof/>
                </w:rPr>
              </w:pPr>
              <w:r w:rsidRPr="00FA6C58">
                <w:rPr>
                  <w:rStyle w:val="Platzhaltertext"/>
                </w:rPr>
                <w:t>Klicken Sie hier, um Text einzugeben.</w:t>
              </w:r>
            </w:p>
          </w:sdtContent>
        </w:sdt>
        <w:p w:rsidR="00E065DB" w:rsidRPr="00E065DB" w:rsidRDefault="00E065DB" w:rsidP="00E065DB">
          <w:pPr>
            <w:tabs>
              <w:tab w:val="left" w:pos="1260"/>
            </w:tabs>
          </w:pPr>
          <w:r>
            <w:tab/>
          </w:r>
        </w:p>
      </w:tc>
    </w:tr>
  </w:tbl>
  <w:p w:rsidR="00E065DB" w:rsidRDefault="00E065DB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708"/>
      <w:gridCol w:w="7119"/>
    </w:tblGrid>
    <w:tr w:rsidR="00E065DB" w:rsidRPr="00063FC1" w:rsidTr="005F2E0F">
      <w:trPr>
        <w:trHeight w:val="20"/>
      </w:trPr>
      <w:tc>
        <w:tcPr>
          <w:tcW w:w="1701" w:type="dxa"/>
          <w:vMerge w:val="restart"/>
        </w:tcPr>
        <w:p w:rsidR="00E065DB" w:rsidRDefault="00E065DB" w:rsidP="005F2E0F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-840740</wp:posOffset>
                </wp:positionV>
                <wp:extent cx="752475" cy="781050"/>
                <wp:effectExtent l="19050" t="0" r="9525" b="0"/>
                <wp:wrapTight wrapText="bothSides">
                  <wp:wrapPolygon edited="0">
                    <wp:start x="-547" y="0"/>
                    <wp:lineTo x="-547" y="21073"/>
                    <wp:lineTo x="21873" y="21073"/>
                    <wp:lineTo x="21873" y="0"/>
                    <wp:lineTo x="-547" y="0"/>
                  </wp:wrapPolygon>
                </wp:wrapTight>
                <wp:docPr id="7" name="Bild 6" descr="ML_Logo_rechtb_Dreh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L_Logo_rechtb_Dre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" w:type="dxa"/>
          <w:vMerge w:val="restart"/>
        </w:tcPr>
        <w:p w:rsidR="00E065DB" w:rsidRDefault="006B1BE6" w:rsidP="005F2E0F">
          <w:pPr>
            <w:pStyle w:val="Kopfzeile"/>
          </w:pPr>
          <w:r>
            <w:rPr>
              <w:noProof/>
            </w:rPr>
            <w:pict>
              <v:line id="_x0000_s2090" style="position:absolute;z-index:251661824;visibility:visible;mso-wrap-edited:f;mso-wrap-distance-left:2.88pt;mso-wrap-distance-top:2.88pt;mso-wrap-distance-right:2.88pt;mso-wrap-distance-bottom:2.88pt;mso-position-horizontal-relative:text;mso-position-vertical-relative:text" from="7.65pt,0" to="7.65pt,73.55pt" strokecolor="#063d79" strokeweight="2.5pt" o:cliptowrap="t">
                <v:shadow color="#ccc"/>
              </v:line>
            </w:pict>
          </w:r>
        </w:p>
      </w:tc>
      <w:tc>
        <w:tcPr>
          <w:tcW w:w="7119" w:type="dxa"/>
        </w:tcPr>
        <w:p w:rsidR="00E065DB" w:rsidRPr="00063FC1" w:rsidRDefault="00E065DB" w:rsidP="005F2E0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E065DB" w:rsidTr="005F2E0F">
      <w:trPr>
        <w:trHeight w:val="360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Pr="0003463E" w:rsidRDefault="006B1BE6" w:rsidP="00C44754">
          <w:pPr>
            <w:pStyle w:val="Labor-Kapitelberschrift"/>
            <w:rPr>
              <w:rFonts w:cs="Arial"/>
              <w:b/>
              <w:sz w:val="32"/>
              <w:szCs w:val="32"/>
            </w:rPr>
          </w:pPr>
          <w:r>
            <w:rPr>
              <w:rFonts w:ascii="Times New Roman" w:hAnsi="Times New Roman"/>
              <w:noProof/>
              <w:sz w:val="20"/>
            </w:rPr>
            <w:pict>
              <v:line id="_x0000_s2091" style="position:absolute;left:0;text-align:left;z-index:251662848;visibility:visible;mso-wrap-edited:f;mso-wrap-distance-left:2.88pt;mso-wrap-distance-top:2.88pt;mso-wrap-distance-right:2.88pt;mso-wrap-distance-bottom:2.88pt;mso-position-horizontal-relative:text;mso-position-vertical-relative:text" from="361.75pt,3.8pt" to="361.75pt,725.45pt" strokecolor="#0b6cd4" strokeweight="2.5pt" o:cliptowrap="t">
                <v:shadow color="#ccc"/>
              </v:line>
            </w:pict>
          </w:r>
          <w:r w:rsidR="00E065DB" w:rsidRPr="00B73FF6">
            <w:rPr>
              <w:rFonts w:cs="Arial"/>
              <w:b/>
              <w:sz w:val="32"/>
              <w:szCs w:val="32"/>
            </w:rPr>
            <w:t>Station „</w:t>
          </w:r>
          <w:sdt>
            <w:sdtPr>
              <w:rPr>
                <w:rStyle w:val="Labor-FormatvorlageNamederStationKopfzeile"/>
              </w:rPr>
              <w:alias w:val="Name der Station"/>
              <w:tag w:val="Name der Station"/>
              <w:id w:val="18866137"/>
              <w:showingPlcHdr/>
            </w:sdtPr>
            <w:sdtEndPr>
              <w:rPr>
                <w:rStyle w:val="Absatz-Standardschriftart"/>
                <w:rFonts w:cs="Arial"/>
                <w:b w:val="0"/>
                <w:sz w:val="28"/>
                <w:szCs w:val="32"/>
              </w:rPr>
            </w:sdtEndPr>
            <w:sdtContent>
              <w:r w:rsidR="00E065DB" w:rsidRPr="00FA6C58">
                <w:rPr>
                  <w:rStyle w:val="Platzhaltertext"/>
                </w:rPr>
                <w:t>Klicken Sie hier, um Text einzugeben.</w:t>
              </w:r>
            </w:sdtContent>
          </w:sdt>
          <w:r w:rsidR="00E065DB" w:rsidRPr="00B73FF6">
            <w:rPr>
              <w:rFonts w:cs="Arial"/>
              <w:b/>
              <w:sz w:val="32"/>
              <w:szCs w:val="32"/>
            </w:rPr>
            <w:t>“</w:t>
          </w:r>
        </w:p>
      </w:tc>
    </w:tr>
    <w:tr w:rsidR="00E065DB" w:rsidTr="005F2E0F">
      <w:trPr>
        <w:trHeight w:val="429"/>
      </w:trPr>
      <w:tc>
        <w:tcPr>
          <w:tcW w:w="1701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08" w:type="dxa"/>
          <w:vMerge/>
        </w:tcPr>
        <w:p w:rsidR="00E065DB" w:rsidRDefault="00E065DB" w:rsidP="005F2E0F">
          <w:pPr>
            <w:pStyle w:val="Kopfzeile"/>
          </w:pPr>
        </w:p>
      </w:tc>
      <w:tc>
        <w:tcPr>
          <w:tcW w:w="7119" w:type="dxa"/>
        </w:tcPr>
        <w:p w:rsidR="00E065DB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E065DB" w:rsidRPr="00662DC2" w:rsidRDefault="00E065DB" w:rsidP="005F2E0F">
          <w:pPr>
            <w:widowControl w:val="0"/>
            <w:jc w:val="center"/>
            <w:rPr>
              <w:rStyle w:val="Labor-FormatvorlageKapitelberschrift"/>
              <w:sz w:val="8"/>
              <w:szCs w:val="8"/>
            </w:rPr>
          </w:pPr>
        </w:p>
        <w:p w:rsidR="00E065DB" w:rsidRPr="00D82F4B" w:rsidRDefault="00E065DB" w:rsidP="003F47B7">
          <w:pPr>
            <w:widowControl w:val="0"/>
            <w:rPr>
              <w:noProof/>
            </w:rPr>
          </w:pPr>
        </w:p>
      </w:tc>
    </w:tr>
  </w:tbl>
  <w:p w:rsidR="00E065DB" w:rsidRDefault="00E065DB" w:rsidP="003F47B7">
    <w:pPr>
      <w:pStyle w:val="Kopfzeile"/>
    </w:pPr>
  </w:p>
  <w:p w:rsidR="00BC0CD3" w:rsidRPr="003F47B7" w:rsidRDefault="00BC0CD3" w:rsidP="003F47B7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286" w:rsidRDefault="006B1BE6" w:rsidP="00C93286">
    <w:pPr>
      <w:pStyle w:val="Kopfzeile"/>
      <w:tabs>
        <w:tab w:val="clear" w:pos="4536"/>
        <w:tab w:val="clear" w:pos="9072"/>
        <w:tab w:val="left" w:pos="2145"/>
      </w:tabs>
      <w:jc w:val="center"/>
      <w:rPr>
        <w:rFonts w:asciiTheme="minorHAnsi" w:hAnsiTheme="minorHAnsi" w:cstheme="minorHAnsi"/>
        <w:b/>
        <w:color w:val="17365D" w:themeColor="text2" w:themeShade="BF"/>
        <w:sz w:val="40"/>
      </w:rPr>
    </w:pPr>
    <w:r>
      <w:rPr>
        <w:rFonts w:cs="Arial"/>
        <w:b/>
        <w:noProof/>
        <w:szCs w:val="32"/>
      </w:rPr>
      <w:pict>
        <v:line id="_x0000_s2102" style="position:absolute;left:0;text-align:left;z-index:251649535;visibility:visible;mso-wrap-edited:f;mso-wrap-distance-left:2.88pt;mso-wrap-distance-top:2.88pt;mso-wrap-distance-right:2.88pt;mso-wrap-distance-bottom:2.88pt" from="481.05pt,23.7pt" to="481.05pt,740.75pt" strokecolor="#063d79" strokeweight="2.5pt" o:cliptowrap="t">
          <v:shadow color="#ccc"/>
        </v:line>
      </w:pict>
    </w:r>
    <w:r>
      <w:rPr>
        <w:rFonts w:cs="Arial"/>
        <w:b/>
        <w:noProof/>
        <w:szCs w:val="32"/>
      </w:rPr>
      <w:pict>
        <v:line id="_x0000_s2104" style="position:absolute;left:0;text-align:left;z-index:251689472;visibility:visible;mso-wrap-edited:f;mso-wrap-distance-left:2.88pt;mso-wrap-distance-top:2.88pt;mso-wrap-distance-right:2.88pt;mso-wrap-distance-bottom:2.88pt" from="53.55pt,-8.5pt" to="53.55pt,55.25pt" strokecolor="#063d79" strokeweight="2.5pt" o:cliptowrap="t">
          <v:shadow color="#ccc"/>
        </v:line>
      </w:pict>
    </w:r>
    <w:r w:rsidR="00C93286">
      <w:rPr>
        <w:rFonts w:cs="Arial"/>
        <w:b/>
        <w:noProof/>
        <w:szCs w:val="32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-136525</wp:posOffset>
          </wp:positionV>
          <wp:extent cx="752475" cy="781050"/>
          <wp:effectExtent l="19050" t="0" r="9525" b="0"/>
          <wp:wrapTight wrapText="bothSides">
            <wp:wrapPolygon edited="0">
              <wp:start x="-547" y="0"/>
              <wp:lineTo x="-547" y="21073"/>
              <wp:lineTo x="21873" y="21073"/>
              <wp:lineTo x="21873" y="0"/>
              <wp:lineTo x="-547" y="0"/>
            </wp:wrapPolygon>
          </wp:wrapTight>
          <wp:docPr id="14" name="Bild 6" descr="ML_Logo_rechtb_Dreh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L_Logo_rechtb_Dreh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810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C93286" w:rsidRPr="00C93286">
      <w:rPr>
        <w:rFonts w:asciiTheme="minorHAnsi" w:hAnsiTheme="minorHAnsi" w:cstheme="minorHAnsi"/>
        <w:b/>
        <w:color w:val="17365D" w:themeColor="text2" w:themeShade="BF"/>
        <w:sz w:val="40"/>
      </w:rPr>
      <w:t>M</w:t>
    </w:r>
    <w:r w:rsidR="00C93286">
      <w:rPr>
        <w:rFonts w:asciiTheme="minorHAnsi" w:hAnsiTheme="minorHAnsi" w:cstheme="minorHAnsi"/>
        <w:b/>
        <w:color w:val="17365D" w:themeColor="text2" w:themeShade="BF"/>
        <w:sz w:val="40"/>
      </w:rPr>
      <w:t>ATHEMATIK-Labor</w:t>
    </w:r>
  </w:p>
  <w:p w:rsidR="00BC0CD3" w:rsidRPr="00C93286" w:rsidRDefault="00B63ED5" w:rsidP="00C93286">
    <w:pPr>
      <w:pStyle w:val="Kopfzeile"/>
      <w:tabs>
        <w:tab w:val="clear" w:pos="4536"/>
        <w:tab w:val="clear" w:pos="9072"/>
        <w:tab w:val="left" w:pos="2145"/>
      </w:tabs>
      <w:jc w:val="center"/>
    </w:pPr>
    <w:r w:rsidRPr="00B63ED5"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705856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4597400</wp:posOffset>
          </wp:positionV>
          <wp:extent cx="394970" cy="390525"/>
          <wp:effectExtent l="19050" t="0" r="5080" b="0"/>
          <wp:wrapSquare wrapText="bothSides"/>
          <wp:docPr id="1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7DE8"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3673475</wp:posOffset>
          </wp:positionV>
          <wp:extent cx="394970" cy="390525"/>
          <wp:effectExtent l="19050" t="0" r="5080" b="0"/>
          <wp:wrapSquare wrapText="bothSides"/>
          <wp:docPr id="10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3286">
      <w:rPr>
        <w:rFonts w:asciiTheme="minorHAnsi" w:hAnsiTheme="minorHAnsi" w:cstheme="minorHAnsi"/>
        <w:b/>
        <w:color w:val="17365D" w:themeColor="text2" w:themeShade="BF"/>
        <w:sz w:val="40"/>
      </w:rPr>
      <w:t>Ministation „</w:t>
    </w:r>
    <w:r w:rsidR="00104B27">
      <w:rPr>
        <w:rFonts w:asciiTheme="minorHAnsi" w:hAnsiTheme="minorHAnsi" w:cstheme="minorHAnsi"/>
        <w:b/>
        <w:color w:val="17365D" w:themeColor="text2" w:themeShade="BF"/>
        <w:sz w:val="40"/>
      </w:rPr>
      <w:t>Spiegel 2</w:t>
    </w:r>
    <w:r w:rsidR="00C93286">
      <w:rPr>
        <w:rFonts w:asciiTheme="minorHAnsi" w:hAnsiTheme="minorHAnsi" w:cstheme="minorHAnsi"/>
        <w:b/>
        <w:color w:val="17365D" w:themeColor="text2" w:themeShade="BF"/>
        <w:sz w:val="40"/>
      </w:rPr>
      <w:t>“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DE8" w:rsidRDefault="006B1BE6" w:rsidP="00387DE8">
    <w:pPr>
      <w:pStyle w:val="Kopfzeile"/>
      <w:tabs>
        <w:tab w:val="clear" w:pos="4536"/>
        <w:tab w:val="clear" w:pos="9072"/>
        <w:tab w:val="left" w:pos="2145"/>
      </w:tabs>
      <w:jc w:val="center"/>
      <w:rPr>
        <w:rFonts w:asciiTheme="minorHAnsi" w:hAnsiTheme="minorHAnsi" w:cstheme="minorHAnsi"/>
        <w:b/>
        <w:color w:val="17365D" w:themeColor="text2" w:themeShade="BF"/>
        <w:sz w:val="40"/>
      </w:rPr>
    </w:pPr>
    <w:r>
      <w:rPr>
        <w:rFonts w:cs="Arial"/>
        <w:b/>
        <w:noProof/>
        <w:szCs w:val="32"/>
      </w:rPr>
      <w:pict>
        <v:line id="_x0000_s2105" style="position:absolute;left:0;text-align:left;z-index:251693568;visibility:visible;mso-wrap-edited:f;mso-wrap-distance-left:2.88pt;mso-wrap-distance-top:2.88pt;mso-wrap-distance-right:2.88pt;mso-wrap-distance-bottom:2.88pt" from="481.05pt,7.2pt" to="481.05pt,724.25pt" strokecolor="#063d79" strokeweight="2.5pt" o:cliptowrap="t">
          <v:shadow color="#ccc"/>
        </v:line>
      </w:pict>
    </w:r>
    <w:r>
      <w:rPr>
        <w:rFonts w:cs="Arial"/>
        <w:b/>
        <w:noProof/>
        <w:szCs w:val="32"/>
      </w:rPr>
      <w:pict>
        <v:line id="_x0000_s2106" style="position:absolute;left:0;text-align:left;z-index:251696640;visibility:visible;mso-wrap-edited:f;mso-wrap-distance-left:2.88pt;mso-wrap-distance-top:2.88pt;mso-wrap-distance-right:2.88pt;mso-wrap-distance-bottom:2.88pt" from="53.55pt,-8.5pt" to="53.55pt,55.25pt" strokecolor="#063d79" strokeweight="2.5pt" o:cliptowrap="t">
          <v:shadow color="#ccc"/>
        </v:line>
      </w:pict>
    </w:r>
    <w:r w:rsidR="00387DE8">
      <w:rPr>
        <w:rFonts w:cs="Arial"/>
        <w:b/>
        <w:noProof/>
        <w:szCs w:val="32"/>
      </w:rPr>
      <w:drawing>
        <wp:anchor distT="0" distB="0" distL="114300" distR="114300" simplePos="0" relativeHeight="251695616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-136525</wp:posOffset>
          </wp:positionV>
          <wp:extent cx="752475" cy="781050"/>
          <wp:effectExtent l="19050" t="0" r="9525" b="0"/>
          <wp:wrapTight wrapText="bothSides">
            <wp:wrapPolygon edited="0">
              <wp:start x="-547" y="0"/>
              <wp:lineTo x="-547" y="21073"/>
              <wp:lineTo x="21873" y="21073"/>
              <wp:lineTo x="21873" y="0"/>
              <wp:lineTo x="-547" y="0"/>
            </wp:wrapPolygon>
          </wp:wrapTight>
          <wp:docPr id="18" name="Bild 6" descr="ML_Logo_rechtb_Dreh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L_Logo_rechtb_Dreh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810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87DE8" w:rsidRPr="00C93286">
      <w:rPr>
        <w:rFonts w:asciiTheme="minorHAnsi" w:hAnsiTheme="minorHAnsi" w:cstheme="minorHAnsi"/>
        <w:b/>
        <w:color w:val="17365D" w:themeColor="text2" w:themeShade="BF"/>
        <w:sz w:val="40"/>
      </w:rPr>
      <w:t>M</w:t>
    </w:r>
    <w:r w:rsidR="00387DE8">
      <w:rPr>
        <w:rFonts w:asciiTheme="minorHAnsi" w:hAnsiTheme="minorHAnsi" w:cstheme="minorHAnsi"/>
        <w:b/>
        <w:color w:val="17365D" w:themeColor="text2" w:themeShade="BF"/>
        <w:sz w:val="40"/>
      </w:rPr>
      <w:t>ATHEMATIK-Labor</w:t>
    </w:r>
  </w:p>
  <w:p w:rsidR="007A4B9B" w:rsidRPr="003F47B7" w:rsidRDefault="00387DE8" w:rsidP="00387DE8">
    <w:pPr>
      <w:pStyle w:val="Kopfzeile"/>
      <w:tabs>
        <w:tab w:val="clear" w:pos="4536"/>
        <w:tab w:val="clear" w:pos="9072"/>
        <w:tab w:val="left" w:pos="2145"/>
      </w:tabs>
      <w:jc w:val="center"/>
    </w:pPr>
    <w:r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97664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3535045</wp:posOffset>
          </wp:positionV>
          <wp:extent cx="394970" cy="390525"/>
          <wp:effectExtent l="19050" t="0" r="5080" b="0"/>
          <wp:wrapSquare wrapText="bothSides"/>
          <wp:docPr id="20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noProof/>
        <w:color w:val="17365D" w:themeColor="text2" w:themeShade="BF"/>
        <w:sz w:val="40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2611120</wp:posOffset>
          </wp:positionV>
          <wp:extent cx="394970" cy="390525"/>
          <wp:effectExtent l="19050" t="0" r="5080" b="0"/>
          <wp:wrapSquare wrapText="bothSides"/>
          <wp:docPr id="21" name="Grafik 15" descr="helpbutton_klein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pbutton_klein Kopi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497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color w:val="17365D" w:themeColor="text2" w:themeShade="BF"/>
        <w:sz w:val="40"/>
      </w:rPr>
      <w:t>Ministation „</w:t>
    </w:r>
    <w:r w:rsidR="00104B27">
      <w:rPr>
        <w:rFonts w:asciiTheme="minorHAnsi" w:hAnsiTheme="minorHAnsi" w:cstheme="minorHAnsi"/>
        <w:b/>
        <w:color w:val="17365D" w:themeColor="text2" w:themeShade="BF"/>
        <w:sz w:val="40"/>
      </w:rPr>
      <w:t>Spiegel 2</w:t>
    </w:r>
    <w:r>
      <w:rPr>
        <w:rFonts w:asciiTheme="minorHAnsi" w:hAnsiTheme="minorHAnsi" w:cstheme="minorHAnsi"/>
        <w:b/>
        <w:color w:val="17365D" w:themeColor="text2" w:themeShade="BF"/>
        <w:sz w:val="40"/>
      </w:rPr>
      <w:t>“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FC1" w:rsidRDefault="00063FC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6A27"/>
    <w:multiLevelType w:val="multilevel"/>
    <w:tmpl w:val="82AC97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D5E0023"/>
    <w:multiLevelType w:val="hybridMultilevel"/>
    <w:tmpl w:val="1BCCE238"/>
    <w:lvl w:ilvl="0" w:tplc="5D62119E">
      <w:start w:val="1"/>
      <w:numFmt w:val="decimal"/>
      <w:lvlText w:val="3.%1."/>
      <w:lvlJc w:val="left"/>
      <w:pPr>
        <w:ind w:left="114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4C25A97"/>
    <w:multiLevelType w:val="hybridMultilevel"/>
    <w:tmpl w:val="474EE7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B42F9"/>
    <w:multiLevelType w:val="hybridMultilevel"/>
    <w:tmpl w:val="EE0ABD70"/>
    <w:lvl w:ilvl="0" w:tplc="4DC4CB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747BB"/>
    <w:multiLevelType w:val="hybridMultilevel"/>
    <w:tmpl w:val="F40C1474"/>
    <w:lvl w:ilvl="0" w:tplc="F29CD300">
      <w:start w:val="6"/>
      <w:numFmt w:val="decimal"/>
      <w:lvlText w:val="2.%1."/>
      <w:lvlJc w:val="left"/>
      <w:pPr>
        <w:ind w:left="72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355A3"/>
    <w:multiLevelType w:val="hybridMultilevel"/>
    <w:tmpl w:val="4C5E261A"/>
    <w:lvl w:ilvl="0" w:tplc="57AE2F1A">
      <w:start w:val="1"/>
      <w:numFmt w:val="decimal"/>
      <w:lvlText w:val="2.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67900"/>
    <w:multiLevelType w:val="hybridMultilevel"/>
    <w:tmpl w:val="7BD89770"/>
    <w:lvl w:ilvl="0" w:tplc="2FE239BE">
      <w:start w:val="4"/>
      <w:numFmt w:val="decimal"/>
      <w:lvlText w:val="2.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E1EDB"/>
    <w:multiLevelType w:val="multilevel"/>
    <w:tmpl w:val="4FC6B5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76161E5"/>
    <w:multiLevelType w:val="hybridMultilevel"/>
    <w:tmpl w:val="C29677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7B3364"/>
    <w:multiLevelType w:val="multilevel"/>
    <w:tmpl w:val="6F465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C905036"/>
    <w:multiLevelType w:val="multilevel"/>
    <w:tmpl w:val="E55CC0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0741DDD"/>
    <w:multiLevelType w:val="hybridMultilevel"/>
    <w:tmpl w:val="E16C8762"/>
    <w:lvl w:ilvl="0" w:tplc="1AA2302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5"/>
  </w:num>
  <w:num w:numId="9">
    <w:abstractNumId w:val="10"/>
  </w:num>
  <w:num w:numId="10">
    <w:abstractNumId w:val="6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10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9C1"/>
    <w:rsid w:val="00063FC1"/>
    <w:rsid w:val="00071F5E"/>
    <w:rsid w:val="000741C4"/>
    <w:rsid w:val="000931FF"/>
    <w:rsid w:val="000E3D81"/>
    <w:rsid w:val="00104B27"/>
    <w:rsid w:val="00147872"/>
    <w:rsid w:val="00160E92"/>
    <w:rsid w:val="001A4D16"/>
    <w:rsid w:val="001C65A8"/>
    <w:rsid w:val="001E067C"/>
    <w:rsid w:val="001E3523"/>
    <w:rsid w:val="001F441E"/>
    <w:rsid w:val="00206625"/>
    <w:rsid w:val="00220CC7"/>
    <w:rsid w:val="002218AA"/>
    <w:rsid w:val="002319A1"/>
    <w:rsid w:val="00262F7C"/>
    <w:rsid w:val="0028349B"/>
    <w:rsid w:val="0028619B"/>
    <w:rsid w:val="00297B02"/>
    <w:rsid w:val="002B03CF"/>
    <w:rsid w:val="002D05CC"/>
    <w:rsid w:val="002D1B49"/>
    <w:rsid w:val="002F5096"/>
    <w:rsid w:val="00313AF4"/>
    <w:rsid w:val="00321DA3"/>
    <w:rsid w:val="0036283E"/>
    <w:rsid w:val="00372728"/>
    <w:rsid w:val="003802EC"/>
    <w:rsid w:val="00387DE8"/>
    <w:rsid w:val="003929C1"/>
    <w:rsid w:val="003C24FC"/>
    <w:rsid w:val="003D078D"/>
    <w:rsid w:val="003E5BA7"/>
    <w:rsid w:val="003E6219"/>
    <w:rsid w:val="003F47B7"/>
    <w:rsid w:val="003F5869"/>
    <w:rsid w:val="00402065"/>
    <w:rsid w:val="004048EA"/>
    <w:rsid w:val="004208E0"/>
    <w:rsid w:val="00422D84"/>
    <w:rsid w:val="00422EB7"/>
    <w:rsid w:val="00427206"/>
    <w:rsid w:val="004952A2"/>
    <w:rsid w:val="00496253"/>
    <w:rsid w:val="004C617E"/>
    <w:rsid w:val="004E5878"/>
    <w:rsid w:val="00543CE4"/>
    <w:rsid w:val="00564DF1"/>
    <w:rsid w:val="00567F8B"/>
    <w:rsid w:val="0059473F"/>
    <w:rsid w:val="005A11ED"/>
    <w:rsid w:val="005A2175"/>
    <w:rsid w:val="005B3886"/>
    <w:rsid w:val="005B4DAC"/>
    <w:rsid w:val="00601250"/>
    <w:rsid w:val="006158C4"/>
    <w:rsid w:val="00627789"/>
    <w:rsid w:val="00633C7A"/>
    <w:rsid w:val="00670BC5"/>
    <w:rsid w:val="00683840"/>
    <w:rsid w:val="0068588E"/>
    <w:rsid w:val="006B1BE6"/>
    <w:rsid w:val="006C6919"/>
    <w:rsid w:val="00701834"/>
    <w:rsid w:val="00704904"/>
    <w:rsid w:val="00733FB2"/>
    <w:rsid w:val="00796A57"/>
    <w:rsid w:val="007A4B9B"/>
    <w:rsid w:val="007A7CAB"/>
    <w:rsid w:val="00877F5F"/>
    <w:rsid w:val="00891382"/>
    <w:rsid w:val="008927F0"/>
    <w:rsid w:val="008D19AE"/>
    <w:rsid w:val="008D36C3"/>
    <w:rsid w:val="008F71D7"/>
    <w:rsid w:val="00907646"/>
    <w:rsid w:val="00913DD4"/>
    <w:rsid w:val="00932AC4"/>
    <w:rsid w:val="009714B6"/>
    <w:rsid w:val="00984196"/>
    <w:rsid w:val="0098785B"/>
    <w:rsid w:val="009A6562"/>
    <w:rsid w:val="009C09AA"/>
    <w:rsid w:val="009D07FF"/>
    <w:rsid w:val="009D77DF"/>
    <w:rsid w:val="009E41DA"/>
    <w:rsid w:val="00A31114"/>
    <w:rsid w:val="00A437B7"/>
    <w:rsid w:val="00A6217F"/>
    <w:rsid w:val="00A6716B"/>
    <w:rsid w:val="00A7360A"/>
    <w:rsid w:val="00A8562A"/>
    <w:rsid w:val="00A92AE8"/>
    <w:rsid w:val="00AA0711"/>
    <w:rsid w:val="00AC0DA2"/>
    <w:rsid w:val="00AC1D80"/>
    <w:rsid w:val="00AC60E8"/>
    <w:rsid w:val="00B63ED5"/>
    <w:rsid w:val="00B642D8"/>
    <w:rsid w:val="00B73FF6"/>
    <w:rsid w:val="00BA7BA8"/>
    <w:rsid w:val="00BC0CD3"/>
    <w:rsid w:val="00BD02FE"/>
    <w:rsid w:val="00BD36B5"/>
    <w:rsid w:val="00BF1BE0"/>
    <w:rsid w:val="00BF4BE3"/>
    <w:rsid w:val="00BF4CC1"/>
    <w:rsid w:val="00BF69F5"/>
    <w:rsid w:val="00C27424"/>
    <w:rsid w:val="00C44754"/>
    <w:rsid w:val="00C93286"/>
    <w:rsid w:val="00CB335B"/>
    <w:rsid w:val="00D24567"/>
    <w:rsid w:val="00D47546"/>
    <w:rsid w:val="00D63FC3"/>
    <w:rsid w:val="00D658B5"/>
    <w:rsid w:val="00D82F4B"/>
    <w:rsid w:val="00D9033F"/>
    <w:rsid w:val="00DC51B5"/>
    <w:rsid w:val="00DD3492"/>
    <w:rsid w:val="00DF01FC"/>
    <w:rsid w:val="00DF34E8"/>
    <w:rsid w:val="00E065DB"/>
    <w:rsid w:val="00E22BB2"/>
    <w:rsid w:val="00E53057"/>
    <w:rsid w:val="00EA0464"/>
    <w:rsid w:val="00EA46A4"/>
    <w:rsid w:val="00EF2C77"/>
    <w:rsid w:val="00F92D27"/>
    <w:rsid w:val="00FA1377"/>
    <w:rsid w:val="00FA4B38"/>
    <w:rsid w:val="00FB35A0"/>
    <w:rsid w:val="00FD400B"/>
    <w:rsid w:val="00FE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7"/>
    <o:shapelayout v:ext="edit">
      <o:idmap v:ext="edit" data="1"/>
    </o:shapelayout>
  </w:shapeDefaults>
  <w:decimalSymbol w:val=","/>
  <w:listSeparator w:val=";"/>
  <w15:docId w15:val="{D59924AF-518D-46B3-A4FC-FB9C0F49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F92D27"/>
    <w:rPr>
      <w:color w:val="000000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E06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E067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E067C"/>
  </w:style>
  <w:style w:type="table" w:styleId="Tabellenraster">
    <w:name w:val="Table Grid"/>
    <w:basedOn w:val="NormaleTabelle"/>
    <w:uiPriority w:val="59"/>
    <w:rsid w:val="009878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28619B"/>
    <w:rPr>
      <w:color w:val="808080"/>
    </w:rPr>
  </w:style>
  <w:style w:type="paragraph" w:styleId="Sprechblasentext">
    <w:name w:val="Balloon Text"/>
    <w:basedOn w:val="Standard"/>
    <w:link w:val="SprechblasentextZchn"/>
    <w:rsid w:val="00286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8619B"/>
    <w:rPr>
      <w:rFonts w:ascii="Tahoma" w:hAnsi="Tahoma" w:cs="Tahoma"/>
      <w:color w:val="000000"/>
      <w:kern w:val="28"/>
      <w:sz w:val="16"/>
      <w:szCs w:val="16"/>
    </w:rPr>
  </w:style>
  <w:style w:type="paragraph" w:customStyle="1" w:styleId="Labor-Text">
    <w:name w:val="Labor-Text"/>
    <w:basedOn w:val="Standard"/>
    <w:qFormat/>
    <w:rsid w:val="00BD02FE"/>
    <w:rPr>
      <w:rFonts w:ascii="Arial" w:hAnsi="Arial"/>
      <w:sz w:val="24"/>
    </w:rPr>
  </w:style>
  <w:style w:type="paragraph" w:customStyle="1" w:styleId="Labor-Kapitelberschrift">
    <w:name w:val="Labor-Kapitelüberschrift"/>
    <w:basedOn w:val="Kopfzeile"/>
    <w:qFormat/>
    <w:rsid w:val="00BD02FE"/>
    <w:pPr>
      <w:jc w:val="center"/>
    </w:pPr>
    <w:rPr>
      <w:rFonts w:ascii="Arial" w:hAnsi="Arial"/>
      <w:sz w:val="28"/>
    </w:rPr>
  </w:style>
  <w:style w:type="paragraph" w:customStyle="1" w:styleId="Labor-NamederStationKopfzeile">
    <w:name w:val="Labor-Name der Station Kopfzeile"/>
    <w:basedOn w:val="Standard"/>
    <w:qFormat/>
    <w:rsid w:val="00C44754"/>
    <w:pPr>
      <w:widowControl w:val="0"/>
      <w:jc w:val="center"/>
    </w:pPr>
    <w:rPr>
      <w:rFonts w:ascii="Arial" w:hAnsi="Arial"/>
      <w:sz w:val="32"/>
    </w:rPr>
  </w:style>
  <w:style w:type="paragraph" w:customStyle="1" w:styleId="Labor-Titelseite">
    <w:name w:val="Labor-Titelseite"/>
    <w:basedOn w:val="Standard"/>
    <w:qFormat/>
    <w:rsid w:val="00C44754"/>
    <w:pPr>
      <w:jc w:val="center"/>
    </w:pPr>
    <w:rPr>
      <w:rFonts w:ascii="Arial" w:hAnsi="Arial"/>
      <w:color w:val="E77817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297B02"/>
    <w:rPr>
      <w:rFonts w:ascii="Arial" w:hAnsi="Arial"/>
      <w:color w:val="E77817"/>
      <w:sz w:val="56"/>
    </w:rPr>
  </w:style>
  <w:style w:type="character" w:customStyle="1" w:styleId="Labor-FormatvorlageNamederStationKopfzeile">
    <w:name w:val="Labor-Formatvorlage Name der Station Kopfzeile"/>
    <w:basedOn w:val="Absatz-Standardschriftart"/>
    <w:uiPriority w:val="1"/>
    <w:rsid w:val="005B3886"/>
    <w:rPr>
      <w:rFonts w:ascii="Arial" w:hAnsi="Arial"/>
      <w:b/>
      <w:sz w:val="32"/>
    </w:rPr>
  </w:style>
  <w:style w:type="character" w:styleId="Hervorhebung">
    <w:name w:val="Emphasis"/>
    <w:basedOn w:val="Absatz-Standardschriftart"/>
    <w:rsid w:val="00BF4BE3"/>
    <w:rPr>
      <w:i/>
      <w:iCs/>
    </w:rPr>
  </w:style>
  <w:style w:type="character" w:styleId="Fett">
    <w:name w:val="Strong"/>
    <w:basedOn w:val="Absatz-Standardschriftart"/>
    <w:rsid w:val="00BF4BE3"/>
    <w:rPr>
      <w:b/>
      <w:bCs/>
    </w:rPr>
  </w:style>
  <w:style w:type="character" w:customStyle="1" w:styleId="Labor-FormatvorlageText">
    <w:name w:val="Labor-Formatvorlage Text"/>
    <w:basedOn w:val="Absatz-Standardschriftart"/>
    <w:uiPriority w:val="1"/>
    <w:rsid w:val="00BF4BE3"/>
    <w:rPr>
      <w:rFonts w:ascii="Arial" w:hAnsi="Arial"/>
      <w:sz w:val="24"/>
    </w:rPr>
  </w:style>
  <w:style w:type="character" w:customStyle="1" w:styleId="Labor-FormatvorlageKapitelberschrift">
    <w:name w:val="Labor-Formatvorlage Kapitelüberschrift"/>
    <w:basedOn w:val="Absatz-Standardschriftart"/>
    <w:uiPriority w:val="1"/>
    <w:rsid w:val="001F441E"/>
    <w:rPr>
      <w:rFonts w:ascii="Arial" w:hAnsi="Arial"/>
      <w:sz w:val="32"/>
    </w:rPr>
  </w:style>
  <w:style w:type="paragraph" w:styleId="Listenabsatz">
    <w:name w:val="List Paragraph"/>
    <w:basedOn w:val="Standard"/>
    <w:uiPriority w:val="34"/>
    <w:qFormat/>
    <w:rsid w:val="00EA4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Marina\Labor\ne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4F2D4DF5DE453A912A8F0563B3EF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E3FEA-559B-44D1-855B-96CC1A3C455A}"/>
      </w:docPartPr>
      <w:docPartBody>
        <w:p w:rsidR="00C22FD5" w:rsidRDefault="00155676" w:rsidP="00155676">
          <w:pPr>
            <w:pStyle w:val="034F2D4DF5DE453A912A8F0563B3EF56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18DB10CD5844AA858659115B8B6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0AEE3-4648-4DCC-8CD1-5DC77D212997}"/>
      </w:docPartPr>
      <w:docPartBody>
        <w:p w:rsidR="00B2629E" w:rsidRDefault="00036B78" w:rsidP="00036B78">
          <w:pPr>
            <w:pStyle w:val="1918DB10CD5844AA858659115B8B6062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A6382C3A0A4F3EB8BA3CA6B5C464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D17760-331C-488E-85A9-C699D11AB471}"/>
      </w:docPartPr>
      <w:docPartBody>
        <w:p w:rsidR="00BB096B" w:rsidRDefault="00F84D5D" w:rsidP="00F84D5D">
          <w:pPr>
            <w:pStyle w:val="8AA6382C3A0A4F3EB8BA3CA6B5C464AE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5F57BCEA5047ADBC37D86D8103A1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066818-190E-4237-9399-D5E808ACBE36}"/>
      </w:docPartPr>
      <w:docPartBody>
        <w:p w:rsidR="00BB096B" w:rsidRDefault="00F84D5D" w:rsidP="00F84D5D">
          <w:pPr>
            <w:pStyle w:val="5B5F57BCEA5047ADBC37D86D8103A1F9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0226511F424E5A941ECD780B2165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B4D173-D758-4CB3-B584-7438CF81AE81}"/>
      </w:docPartPr>
      <w:docPartBody>
        <w:p w:rsidR="00BB096B" w:rsidRDefault="00F84D5D" w:rsidP="00F84D5D">
          <w:pPr>
            <w:pStyle w:val="410226511F424E5A941ECD780B21650E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DC747050FE4EC8AF9EB24CE1B6A6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D2CD4-13AE-4A96-B830-7C46BCC171D3}"/>
      </w:docPartPr>
      <w:docPartBody>
        <w:p w:rsidR="00BB096B" w:rsidRDefault="00F84D5D" w:rsidP="00F84D5D">
          <w:pPr>
            <w:pStyle w:val="54DC747050FE4EC8AF9EB24CE1B6A6A7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C279A"/>
    <w:rsid w:val="00036B78"/>
    <w:rsid w:val="000C279A"/>
    <w:rsid w:val="000E2F10"/>
    <w:rsid w:val="00155676"/>
    <w:rsid w:val="001F2424"/>
    <w:rsid w:val="002178B9"/>
    <w:rsid w:val="003A61F0"/>
    <w:rsid w:val="00453880"/>
    <w:rsid w:val="004A44EF"/>
    <w:rsid w:val="004E1A51"/>
    <w:rsid w:val="005B2BE4"/>
    <w:rsid w:val="007314BA"/>
    <w:rsid w:val="007A39C2"/>
    <w:rsid w:val="007B6C36"/>
    <w:rsid w:val="008B2906"/>
    <w:rsid w:val="00AC73D6"/>
    <w:rsid w:val="00B2629E"/>
    <w:rsid w:val="00B71217"/>
    <w:rsid w:val="00B74EF1"/>
    <w:rsid w:val="00BA0DCB"/>
    <w:rsid w:val="00BB096B"/>
    <w:rsid w:val="00C22FD5"/>
    <w:rsid w:val="00C83E8F"/>
    <w:rsid w:val="00CD3C2A"/>
    <w:rsid w:val="00DD2799"/>
    <w:rsid w:val="00F8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E1A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C73D6"/>
    <w:rPr>
      <w:color w:val="808080"/>
    </w:rPr>
  </w:style>
  <w:style w:type="paragraph" w:customStyle="1" w:styleId="E39EC9A80636451E8930BD1B09924275">
    <w:name w:val="E39EC9A80636451E8930BD1B09924275"/>
    <w:rsid w:val="004E1A51"/>
  </w:style>
  <w:style w:type="paragraph" w:customStyle="1" w:styleId="2C1526F70CBB4061A22D6EA157B4312B">
    <w:name w:val="2C1526F70CBB4061A22D6EA157B4312B"/>
    <w:rsid w:val="004E1A51"/>
  </w:style>
  <w:style w:type="paragraph" w:customStyle="1" w:styleId="65B781EC32BE457CB947BBA6073251CA">
    <w:name w:val="65B781EC32BE457CB947BBA6073251CA"/>
    <w:rsid w:val="004E1A51"/>
  </w:style>
  <w:style w:type="paragraph" w:customStyle="1" w:styleId="4F8E5DAAAC4743BB936AE10E576249ED">
    <w:name w:val="4F8E5DAAAC4743BB936AE10E576249ED"/>
    <w:rsid w:val="004E1A51"/>
  </w:style>
  <w:style w:type="paragraph" w:customStyle="1" w:styleId="822B0E265EBC4CDCAEC6BC8207A857D2">
    <w:name w:val="822B0E265EBC4CDCAEC6BC8207A857D2"/>
    <w:rsid w:val="00155676"/>
  </w:style>
  <w:style w:type="paragraph" w:customStyle="1" w:styleId="496D1C444AC442BBABDB98154166D17F">
    <w:name w:val="496D1C444AC442BBABDB98154166D17F"/>
    <w:rsid w:val="00155676"/>
  </w:style>
  <w:style w:type="paragraph" w:customStyle="1" w:styleId="A3C1B448150C4945A493E1F6BA370FD6">
    <w:name w:val="A3C1B448150C4945A493E1F6BA370FD6"/>
    <w:rsid w:val="00155676"/>
  </w:style>
  <w:style w:type="paragraph" w:customStyle="1" w:styleId="090E340C3C0D4313A666813560DB2046">
    <w:name w:val="090E340C3C0D4313A666813560DB2046"/>
    <w:rsid w:val="00155676"/>
  </w:style>
  <w:style w:type="paragraph" w:customStyle="1" w:styleId="23A3552E364744A3840A1CA4B94924E8">
    <w:name w:val="23A3552E364744A3840A1CA4B94924E8"/>
    <w:rsid w:val="00155676"/>
  </w:style>
  <w:style w:type="paragraph" w:customStyle="1" w:styleId="034F2D4DF5DE453A912A8F0563B3EF56">
    <w:name w:val="034F2D4DF5DE453A912A8F0563B3EF56"/>
    <w:rsid w:val="00155676"/>
  </w:style>
  <w:style w:type="paragraph" w:customStyle="1" w:styleId="E7313C90135640229E84629BA7CCED9B">
    <w:name w:val="E7313C90135640229E84629BA7CCED9B"/>
    <w:rsid w:val="00155676"/>
  </w:style>
  <w:style w:type="paragraph" w:customStyle="1" w:styleId="4537CDA35DD2425093702B2EA1317774">
    <w:name w:val="4537CDA35DD2425093702B2EA1317774"/>
    <w:rsid w:val="00155676"/>
  </w:style>
  <w:style w:type="paragraph" w:customStyle="1" w:styleId="01D31794763E4C87994465D73467B069">
    <w:name w:val="01D31794763E4C87994465D73467B069"/>
    <w:rsid w:val="002178B9"/>
  </w:style>
  <w:style w:type="paragraph" w:customStyle="1" w:styleId="1918DB10CD5844AA858659115B8B6062">
    <w:name w:val="1918DB10CD5844AA858659115B8B6062"/>
    <w:rsid w:val="00036B78"/>
  </w:style>
  <w:style w:type="paragraph" w:customStyle="1" w:styleId="EEA066B4DCA54C338C458B551482727B">
    <w:name w:val="EEA066B4DCA54C338C458B551482727B"/>
    <w:rsid w:val="00DD2799"/>
  </w:style>
  <w:style w:type="paragraph" w:customStyle="1" w:styleId="AA72F0BDF527483680D310FB167DE21A">
    <w:name w:val="AA72F0BDF527483680D310FB167DE21A"/>
    <w:rsid w:val="00DD2799"/>
  </w:style>
  <w:style w:type="paragraph" w:customStyle="1" w:styleId="8AA6382C3A0A4F3EB8BA3CA6B5C464AE">
    <w:name w:val="8AA6382C3A0A4F3EB8BA3CA6B5C464AE"/>
    <w:rsid w:val="00F84D5D"/>
  </w:style>
  <w:style w:type="paragraph" w:customStyle="1" w:styleId="5B5F57BCEA5047ADBC37D86D8103A1F9">
    <w:name w:val="5B5F57BCEA5047ADBC37D86D8103A1F9"/>
    <w:rsid w:val="00F84D5D"/>
  </w:style>
  <w:style w:type="paragraph" w:customStyle="1" w:styleId="216DE8933C5E49EC9D5BE0EA85DED4AE">
    <w:name w:val="216DE8933C5E49EC9D5BE0EA85DED4AE"/>
    <w:rsid w:val="00F84D5D"/>
  </w:style>
  <w:style w:type="paragraph" w:customStyle="1" w:styleId="8577A3C868394ABC87DD4271B7253321">
    <w:name w:val="8577A3C868394ABC87DD4271B7253321"/>
    <w:rsid w:val="00F84D5D"/>
  </w:style>
  <w:style w:type="paragraph" w:customStyle="1" w:styleId="A5F4DFA4C7A5486094217D4624BAD76B">
    <w:name w:val="A5F4DFA4C7A5486094217D4624BAD76B"/>
    <w:rsid w:val="00F84D5D"/>
  </w:style>
  <w:style w:type="paragraph" w:customStyle="1" w:styleId="7D6788711FB4465CB082F7C7DCD8E94E">
    <w:name w:val="7D6788711FB4465CB082F7C7DCD8E94E"/>
    <w:rsid w:val="00F84D5D"/>
  </w:style>
  <w:style w:type="paragraph" w:customStyle="1" w:styleId="A84673DA93884864B9EFC5AD7A01CA44">
    <w:name w:val="A84673DA93884864B9EFC5AD7A01CA44"/>
    <w:rsid w:val="00F84D5D"/>
  </w:style>
  <w:style w:type="paragraph" w:customStyle="1" w:styleId="410226511F424E5A941ECD780B21650E">
    <w:name w:val="410226511F424E5A941ECD780B21650E"/>
    <w:rsid w:val="00F84D5D"/>
  </w:style>
  <w:style w:type="paragraph" w:customStyle="1" w:styleId="54DC747050FE4EC8AF9EB24CE1B6A6A7">
    <w:name w:val="54DC747050FE4EC8AF9EB24CE1B6A6A7"/>
    <w:rsid w:val="00F84D5D"/>
  </w:style>
  <w:style w:type="paragraph" w:customStyle="1" w:styleId="3BF3B9A3CF7F4BE3AEE1B7895B400121">
    <w:name w:val="3BF3B9A3CF7F4BE3AEE1B7895B400121"/>
    <w:rsid w:val="00AC73D6"/>
  </w:style>
  <w:style w:type="paragraph" w:customStyle="1" w:styleId="74109033717B4A7FB8DCA66637AA6BE6">
    <w:name w:val="74109033717B4A7FB8DCA66637AA6BE6"/>
    <w:rsid w:val="00AC73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AC516-89C3-47EE-93F1-1A28AB24B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neu</Template>
  <TotalTime>0</TotalTime>
  <Pages>4</Pages>
  <Words>258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Simon Stiepani</cp:lastModifiedBy>
  <cp:revision>6</cp:revision>
  <cp:lastPrinted>2012-10-17T12:05:00Z</cp:lastPrinted>
  <dcterms:created xsi:type="dcterms:W3CDTF">2012-10-15T21:31:00Z</dcterms:created>
  <dcterms:modified xsi:type="dcterms:W3CDTF">2013-03-22T10:24:00Z</dcterms:modified>
</cp:coreProperties>
</file>